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37272" w14:textId="2192AAB3" w:rsidR="009D2335" w:rsidRPr="0026370C" w:rsidRDefault="009D2335" w:rsidP="00CE063C">
      <w:pPr>
        <w:rPr>
          <w:color w:val="FFFFFF" w:themeColor="background1"/>
          <w14:textFill>
            <w14:noFill/>
          </w14:textFill>
        </w:rPr>
      </w:pPr>
    </w:p>
    <w:p w14:paraId="48C9E196" w14:textId="2D87E3F0" w:rsidR="00FB7B30" w:rsidRDefault="00CB7C7B" w:rsidP="00CE06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7A7F1D" wp14:editId="1EA6C1D0">
                <wp:simplePos x="0" y="0"/>
                <wp:positionH relativeFrom="column">
                  <wp:posOffset>5207635</wp:posOffset>
                </wp:positionH>
                <wp:positionV relativeFrom="paragraph">
                  <wp:posOffset>147955</wp:posOffset>
                </wp:positionV>
                <wp:extent cx="4267200" cy="19507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6F1A1" w14:textId="6FD8BD33" w:rsidR="00CE063C" w:rsidRPr="00FB7B30" w:rsidRDefault="00CE063C" w:rsidP="00CE063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7B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Ihr Wasser. Ihre Gesundheit. Ihre Freiheit.</w:t>
                            </w:r>
                          </w:p>
                          <w:p w14:paraId="3D70A54D" w14:textId="6E0274CE" w:rsidR="00CE063C" w:rsidRPr="00CE063C" w:rsidRDefault="00216B0F" w:rsidP="00CE063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B7B3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1153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VARUNA QUELL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CE063C" w:rsidRPr="001153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Die Zukunft der Wasseraufbereitung, tragbar im Koffer</w:t>
                            </w:r>
                          </w:p>
                          <w:p w14:paraId="25823F89" w14:textId="506DB87B" w:rsidR="00CE063C" w:rsidRPr="00CE063C" w:rsidRDefault="00FB7B30" w:rsidP="00CE063C">
                            <w:r>
                              <w:br/>
                            </w:r>
                            <w:r w:rsidR="00CE063C" w:rsidRPr="00CE063C">
                              <w:t xml:space="preserve">Erleben Sie sauberes, gesundes und individuell anpassbares Trinkwasser mit der neuen </w:t>
                            </w:r>
                            <w:proofErr w:type="spellStart"/>
                            <w:r w:rsidR="00216B0F">
                              <w:t>Varuna</w:t>
                            </w:r>
                            <w:proofErr w:type="spellEnd"/>
                            <w:r w:rsidR="00216B0F">
                              <w:t xml:space="preserve"> Quell</w:t>
                            </w:r>
                            <w:r w:rsidR="00CE063C" w:rsidRPr="00CE063C">
                              <w:t>, die modernste Technologie und jahrzehntelange Erfahrung vereint.</w:t>
                            </w:r>
                          </w:p>
                          <w:p w14:paraId="4329FBAB" w14:textId="24B28659" w:rsidR="00CE063C" w:rsidRDefault="00CE06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A7F1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10.05pt;margin-top:11.65pt;width:336pt;height:15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" stroked="f">
                <v:textbox>
                  <w:txbxContent>
                    <w:p w14:paraId="7806F1A1" w14:textId="6FD8BD33" w:rsidR="00CE063C" w:rsidRPr="00FB7B30" w:rsidRDefault="00CE063C" w:rsidP="00CE063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B7B30">
                        <w:rPr>
                          <w:b/>
                          <w:bCs/>
                          <w:sz w:val="28"/>
                          <w:szCs w:val="28"/>
                        </w:rPr>
                        <w:t>Ihr Wasser. Ihre Gesundheit. Ihre Freiheit.</w:t>
                      </w:r>
                    </w:p>
                    <w:p w14:paraId="3D70A54D" w14:textId="6E0274CE" w:rsidR="00CE063C" w:rsidRPr="00CE063C" w:rsidRDefault="00216B0F" w:rsidP="00CE063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 w:rsidR="00FB7B30">
                        <w:rPr>
                          <w:b/>
                          <w:bCs/>
                        </w:rPr>
                        <w:br/>
                      </w:r>
                      <w:r w:rsidRPr="00115388">
                        <w:rPr>
                          <w:b/>
                          <w:bCs/>
                          <w:sz w:val="28"/>
                          <w:szCs w:val="28"/>
                        </w:rPr>
                        <w:t>VARUNA QUELL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="00CE063C" w:rsidRPr="00115388">
                        <w:rPr>
                          <w:b/>
                          <w:bCs/>
                          <w:sz w:val="24"/>
                          <w:szCs w:val="24"/>
                        </w:rPr>
                        <w:t>Die Zukunft der Wasseraufbereitung, tragbar im Koffer</w:t>
                      </w:r>
                    </w:p>
                    <w:p w14:paraId="25823F89" w14:textId="506DB87B" w:rsidR="00CE063C" w:rsidRPr="00CE063C" w:rsidRDefault="00FB7B30" w:rsidP="00CE063C">
                      <w:r>
                        <w:br/>
                      </w:r>
                      <w:r w:rsidR="00CE063C" w:rsidRPr="00CE063C">
                        <w:t xml:space="preserve">Erleben Sie sauberes, gesundes und individuell anpassbares Trinkwasser mit der neuen </w:t>
                      </w:r>
                      <w:proofErr w:type="spellStart"/>
                      <w:r w:rsidR="00216B0F">
                        <w:t>Varuna</w:t>
                      </w:r>
                      <w:proofErr w:type="spellEnd"/>
                      <w:r w:rsidR="00216B0F">
                        <w:t xml:space="preserve"> Quell</w:t>
                      </w:r>
                      <w:r w:rsidR="00CE063C" w:rsidRPr="00CE063C">
                        <w:t>, die modernste Technologie und jahrzehntelange Erfahrung vereint.</w:t>
                      </w:r>
                    </w:p>
                    <w:p w14:paraId="4329FBAB" w14:textId="24B28659" w:rsidR="00CE063C" w:rsidRDefault="00CE063C"/>
                  </w:txbxContent>
                </v:textbox>
                <w10:wrap type="square"/>
              </v:shape>
            </w:pict>
          </mc:Fallback>
        </mc:AlternateContent>
      </w:r>
      <w:r w:rsidR="005D4579" w:rsidRPr="00FB7B30">
        <w:rPr>
          <w:noProof/>
        </w:rPr>
        <w:drawing>
          <wp:anchor distT="0" distB="0" distL="114300" distR="114300" simplePos="0" relativeHeight="251693056" behindDoc="0" locked="0" layoutInCell="1" allowOverlap="1" wp14:anchorId="4A10ED26" wp14:editId="6B1503F5">
            <wp:simplePos x="0" y="0"/>
            <wp:positionH relativeFrom="column">
              <wp:posOffset>739140</wp:posOffset>
            </wp:positionH>
            <wp:positionV relativeFrom="paragraph">
              <wp:posOffset>54610</wp:posOffset>
            </wp:positionV>
            <wp:extent cx="2602230" cy="3314700"/>
            <wp:effectExtent l="0" t="0" r="7620" b="0"/>
            <wp:wrapNone/>
            <wp:docPr id="151258758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87584" name="Grafik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1C088" w14:textId="27027084" w:rsidR="0095735A" w:rsidRDefault="0095735A" w:rsidP="0095735A">
      <w:pPr>
        <w:tabs>
          <w:tab w:val="num" w:pos="1440"/>
        </w:tabs>
        <w:ind w:hanging="589"/>
      </w:pPr>
    </w:p>
    <w:p w14:paraId="79BA6498" w14:textId="54A749B2" w:rsidR="0095735A" w:rsidRDefault="0095735A" w:rsidP="0095735A">
      <w:pPr>
        <w:tabs>
          <w:tab w:val="num" w:pos="1440"/>
        </w:tabs>
        <w:ind w:hanging="589"/>
      </w:pPr>
    </w:p>
    <w:p w14:paraId="419F7B29" w14:textId="56A0DB6C" w:rsidR="0095735A" w:rsidRDefault="00800E73" w:rsidP="0095735A">
      <w:pPr>
        <w:tabs>
          <w:tab w:val="num" w:pos="1440"/>
        </w:tabs>
        <w:ind w:hanging="58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40E8FD4" wp14:editId="7D852DFE">
                <wp:simplePos x="0" y="0"/>
                <wp:positionH relativeFrom="column">
                  <wp:posOffset>566468</wp:posOffset>
                </wp:positionH>
                <wp:positionV relativeFrom="paragraph">
                  <wp:posOffset>5327915</wp:posOffset>
                </wp:positionV>
                <wp:extent cx="2997296" cy="368300"/>
                <wp:effectExtent l="0" t="0" r="0" b="0"/>
                <wp:wrapNone/>
                <wp:docPr id="7393848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96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E33AA" w14:textId="45B33374" w:rsidR="00800E73" w:rsidRPr="00800E73" w:rsidRDefault="00800E73" w:rsidP="00800E7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00E73">
                              <w:rPr>
                                <w:sz w:val="32"/>
                                <w:szCs w:val="32"/>
                              </w:rPr>
                              <w:t>www.freshwater24.de</w:t>
                            </w:r>
                            <w:r w:rsidRPr="00800E73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E8FD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4.6pt;margin-top:419.5pt;width:236pt;height:2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" filled="f" stroked="f">
                <v:textbox>
                  <w:txbxContent>
                    <w:p w14:paraId="59CE33AA" w14:textId="45B33374" w:rsidR="00800E73" w:rsidRPr="00800E73" w:rsidRDefault="00800E73" w:rsidP="00800E7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00E73">
                        <w:rPr>
                          <w:sz w:val="32"/>
                          <w:szCs w:val="32"/>
                        </w:rPr>
                        <w:t>www.freshwater24.de</w:t>
                      </w:r>
                      <w:r w:rsidRPr="00800E73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D7149CA" wp14:editId="1D2A1F3A">
            <wp:simplePos x="0" y="0"/>
            <wp:positionH relativeFrom="column">
              <wp:posOffset>1771015</wp:posOffset>
            </wp:positionH>
            <wp:positionV relativeFrom="paragraph">
              <wp:posOffset>2665963</wp:posOffset>
            </wp:positionV>
            <wp:extent cx="2743200" cy="2743200"/>
            <wp:effectExtent l="0" t="0" r="0" b="0"/>
            <wp:wrapNone/>
            <wp:docPr id="1730635183" name="Grafik 5" descr="Ein Bild, das Haushaltsgerät, Silber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35183" name="Grafik 5" descr="Ein Bild, das Haushaltsgerät, Silber, Gerä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D108F41" wp14:editId="16E43AFF">
            <wp:simplePos x="0" y="0"/>
            <wp:positionH relativeFrom="column">
              <wp:posOffset>330835</wp:posOffset>
            </wp:positionH>
            <wp:positionV relativeFrom="paragraph">
              <wp:posOffset>2884779</wp:posOffset>
            </wp:positionV>
            <wp:extent cx="2059305" cy="2059305"/>
            <wp:effectExtent l="0" t="0" r="0" b="0"/>
            <wp:wrapNone/>
            <wp:docPr id="1021738522" name="Grafik 4" descr="Ein Bild, das Behäl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38522" name="Grafik 4" descr="Ein Bild, das Behäl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42AA99" wp14:editId="24764E30">
                <wp:simplePos x="0" y="0"/>
                <wp:positionH relativeFrom="column">
                  <wp:posOffset>5207635</wp:posOffset>
                </wp:positionH>
                <wp:positionV relativeFrom="paragraph">
                  <wp:posOffset>1778635</wp:posOffset>
                </wp:positionV>
                <wp:extent cx="4145280" cy="3515995"/>
                <wp:effectExtent l="0" t="0" r="7620" b="8255"/>
                <wp:wrapSquare wrapText="bothSides"/>
                <wp:docPr id="20678469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351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D1CF3" w14:textId="4FED9E72" w:rsidR="00216B0F" w:rsidRPr="005D4579" w:rsidRDefault="00216B0F" w:rsidP="00216B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Warum </w:t>
                            </w:r>
                            <w:r w:rsidR="00FB7B30"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r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7B30"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VARUNA Quell </w:t>
                            </w:r>
                            <w:r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Osmoseanlage?</w:t>
                            </w:r>
                            <w:r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A8C5A3D" w14:textId="69E44C7C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 xml:space="preserve">25 Jahre </w:t>
                            </w:r>
                            <w:r w:rsidRPr="00D24732">
                              <w:t>Erfahrung in der Wasseraufbereitung</w:t>
                            </w:r>
                            <w:r w:rsidRPr="00216B0F">
                              <w:t xml:space="preserve"> </w:t>
                            </w:r>
                            <w:r w:rsidR="00FB7B30">
                              <w:br/>
                            </w:r>
                            <w:r w:rsidRPr="00216B0F">
                              <w:t>– Qualität, der Sie vertrauen können.</w:t>
                            </w:r>
                          </w:p>
                          <w:p w14:paraId="056EA656" w14:textId="77777777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Neuste Technologie</w:t>
                            </w:r>
                            <w:r w:rsidRPr="00216B0F">
                              <w:t>: Fortschrittlich und benutzerfreundlich.</w:t>
                            </w:r>
                          </w:p>
                          <w:p w14:paraId="00EFF25C" w14:textId="2B4AB071" w:rsid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Tragbar und flexibel</w:t>
                            </w:r>
                            <w:r w:rsidRPr="00216B0F">
                              <w:t>: Im praktischen Koffer überall einsetzbar.</w:t>
                            </w:r>
                          </w:p>
                          <w:p w14:paraId="4F4B16C5" w14:textId="332A8B4D" w:rsidR="0026370C" w:rsidRPr="0026370C" w:rsidRDefault="0026370C" w:rsidP="00216B0F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342A4A">
                              <w:rPr>
                                <w:b/>
                                <w:bCs/>
                                <w:lang w:val="en-US"/>
                              </w:rPr>
                              <w:t>Membrantechnologie</w:t>
                            </w:r>
                            <w:proofErr w:type="spellEnd"/>
                            <w:r w:rsidR="00571C45" w:rsidRPr="00342A4A"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="00342A4A" w:rsidRPr="00342A4A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342A4A">
                              <w:rPr>
                                <w:b/>
                                <w:bCs/>
                                <w:lang w:val="en-US"/>
                              </w:rPr>
                              <w:t>HQ</w:t>
                            </w:r>
                            <w:r w:rsidR="00571C4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71C45">
                              <w:rPr>
                                <w:b/>
                                <w:bCs/>
                                <w:lang w:val="en-US"/>
                              </w:rPr>
                              <w:t>E</w:t>
                            </w:r>
                            <w:r w:rsidR="00571C45" w:rsidRPr="0026370C">
                              <w:rPr>
                                <w:lang w:val="en-US"/>
                              </w:rPr>
                              <w:t>xtreme</w:t>
                            </w:r>
                            <w:r w:rsidR="00571C45">
                              <w:rPr>
                                <w:b/>
                                <w:bCs/>
                                <w:lang w:val="en-US"/>
                              </w:rPr>
                              <w:t>-U</w:t>
                            </w:r>
                            <w:r w:rsidR="00571C45" w:rsidRPr="0026370C">
                              <w:rPr>
                                <w:lang w:val="en-US"/>
                              </w:rPr>
                              <w:t>ltra</w:t>
                            </w:r>
                            <w:r w:rsidR="00571C45">
                              <w:rPr>
                                <w:b/>
                                <w:bCs/>
                                <w:lang w:val="en-US"/>
                              </w:rPr>
                              <w:t>-L</w:t>
                            </w:r>
                            <w:r w:rsidR="00571C45" w:rsidRPr="0026370C">
                              <w:rPr>
                                <w:lang w:val="en-US"/>
                              </w:rPr>
                              <w:t>ow</w:t>
                            </w:r>
                            <w:r w:rsidR="00571C45">
                              <w:rPr>
                                <w:b/>
                                <w:bCs/>
                                <w:lang w:val="en-US"/>
                              </w:rPr>
                              <w:t>-P</w:t>
                            </w:r>
                            <w:r w:rsidR="00571C45" w:rsidRPr="0026370C">
                              <w:rPr>
                                <w:lang w:val="en-US"/>
                              </w:rPr>
                              <w:t>ressure</w:t>
                            </w:r>
                          </w:p>
                          <w:p w14:paraId="103160FB" w14:textId="77777777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proofErr w:type="spellStart"/>
                            <w:r w:rsidRPr="00216B0F">
                              <w:rPr>
                                <w:b/>
                                <w:bCs/>
                              </w:rPr>
                              <w:t>Brushless</w:t>
                            </w:r>
                            <w:proofErr w:type="spellEnd"/>
                            <w:r w:rsidRPr="00216B0F">
                              <w:rPr>
                                <w:b/>
                                <w:bCs/>
                              </w:rPr>
                              <w:t xml:space="preserve"> Membranpumpe</w:t>
                            </w:r>
                            <w:r w:rsidRPr="00216B0F">
                              <w:t>: Höchstleistung bei minimalem Verschleiß.</w:t>
                            </w:r>
                          </w:p>
                          <w:p w14:paraId="51624172" w14:textId="7A8FC570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Nutzung mit und ohne Strom</w:t>
                            </w:r>
                            <w:r w:rsidRPr="00216B0F">
                              <w:t>: Perfekt für jeden Standort</w:t>
                            </w:r>
                            <w:r w:rsidR="00FB7B30">
                              <w:t xml:space="preserve"> </w:t>
                            </w:r>
                            <w:r w:rsidR="00B144CA">
                              <w:br/>
                            </w:r>
                            <w:r w:rsidR="00FB7B30">
                              <w:t>und jede Situation</w:t>
                            </w:r>
                          </w:p>
                          <w:p w14:paraId="41758399" w14:textId="0012DF37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Individuelle Wasserqualität</w:t>
                            </w:r>
                            <w:r w:rsidRPr="00216B0F">
                              <w:t>:</w:t>
                            </w:r>
                            <w:r w:rsidR="00B144CA">
                              <w:br/>
                            </w:r>
                          </w:p>
                          <w:p w14:paraId="54466A2F" w14:textId="1241F25E" w:rsidR="00216B0F" w:rsidRPr="00216B0F" w:rsidRDefault="00216B0F" w:rsidP="00B144CA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  <w:tab w:val="num" w:pos="1080"/>
                              </w:tabs>
                              <w:ind w:left="1260" w:hanging="589"/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Einstellbarer TDS-Wert</w:t>
                            </w:r>
                            <w:r w:rsidRPr="00216B0F">
                              <w:t xml:space="preserve">: </w:t>
                            </w:r>
                            <w:r>
                              <w:br/>
                              <w:t xml:space="preserve">bis </w:t>
                            </w:r>
                            <w:r w:rsidRPr="00216B0F">
                              <w:t>30 ppm für Ihren Geschmack</w:t>
                            </w:r>
                            <w:r>
                              <w:t xml:space="preserve"> und Zellgängiges Wasser</w:t>
                            </w:r>
                            <w:r>
                              <w:br/>
                              <w:t>0 ppm für die Produktion, Reinigung und Fertigung</w:t>
                            </w:r>
                            <w:r>
                              <w:br/>
                            </w:r>
                          </w:p>
                          <w:p w14:paraId="2C64729B" w14:textId="6E66CCB4" w:rsidR="00216B0F" w:rsidRPr="00216B0F" w:rsidRDefault="00216B0F" w:rsidP="00B144CA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  <w:tab w:val="num" w:pos="1080"/>
                              </w:tabs>
                              <w:ind w:left="1260" w:hanging="589"/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pH-Wert anpassbar</w:t>
                            </w:r>
                            <w:r w:rsidRPr="00216B0F">
                              <w:t xml:space="preserve">: </w:t>
                            </w:r>
                            <w:r w:rsidR="00FB7B30">
                              <w:br/>
                            </w:r>
                            <w:r w:rsidRPr="00216B0F">
                              <w:t>Von alkalisch bis basisch durch justierbaren Mineralgehalt.</w:t>
                            </w:r>
                          </w:p>
                          <w:p w14:paraId="3F6900FF" w14:textId="09A36002" w:rsidR="00216B0F" w:rsidRDefault="00216B0F" w:rsidP="00B144CA">
                            <w:pPr>
                              <w:tabs>
                                <w:tab w:val="num" w:pos="1080"/>
                              </w:tabs>
                              <w:ind w:left="1260" w:hanging="58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AA99" id="_x0000_s1028" type="#_x0000_t202" style="position:absolute;margin-left:410.05pt;margin-top:140.05pt;width:326.4pt;height:276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" stroked="f">
                <v:textbox>
                  <w:txbxContent>
                    <w:p w14:paraId="333D1CF3" w14:textId="4FED9E72" w:rsidR="00216B0F" w:rsidRPr="005D4579" w:rsidRDefault="00216B0F" w:rsidP="00216B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45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Warum </w:t>
                      </w:r>
                      <w:r w:rsidR="00FB7B30" w:rsidRPr="005D4579">
                        <w:rPr>
                          <w:b/>
                          <w:bCs/>
                          <w:sz w:val="28"/>
                          <w:szCs w:val="28"/>
                        </w:rPr>
                        <w:t>eine</w:t>
                      </w:r>
                      <w:r w:rsidRPr="005D45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B7B30" w:rsidRPr="005D45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VARUNA Quell </w:t>
                      </w:r>
                      <w:r w:rsidRPr="005D4579">
                        <w:rPr>
                          <w:b/>
                          <w:bCs/>
                          <w:sz w:val="28"/>
                          <w:szCs w:val="28"/>
                        </w:rPr>
                        <w:t>Osmoseanlage?</w:t>
                      </w:r>
                      <w:r w:rsidRPr="005D4579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4A8C5A3D" w14:textId="69E44C7C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 xml:space="preserve">25 Jahre </w:t>
                      </w:r>
                      <w:r w:rsidRPr="00D24732">
                        <w:t>Erfahrung in der Wasseraufbereitung</w:t>
                      </w:r>
                      <w:r w:rsidRPr="00216B0F">
                        <w:t xml:space="preserve"> </w:t>
                      </w:r>
                      <w:r w:rsidR="00FB7B30">
                        <w:br/>
                      </w:r>
                      <w:r w:rsidRPr="00216B0F">
                        <w:t>– Qualität, der Sie vertrauen können.</w:t>
                      </w:r>
                    </w:p>
                    <w:p w14:paraId="056EA656" w14:textId="77777777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>Neuste Technologie</w:t>
                      </w:r>
                      <w:r w:rsidRPr="00216B0F">
                        <w:t>: Fortschrittlich und benutzerfreundlich.</w:t>
                      </w:r>
                    </w:p>
                    <w:p w14:paraId="00EFF25C" w14:textId="2B4AB071" w:rsid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>Tragbar und flexibel</w:t>
                      </w:r>
                      <w:r w:rsidRPr="00216B0F">
                        <w:t>: Im praktischen Koffer überall einsetzbar.</w:t>
                      </w:r>
                    </w:p>
                    <w:p w14:paraId="4F4B16C5" w14:textId="332A8B4D" w:rsidR="0026370C" w:rsidRPr="0026370C" w:rsidRDefault="0026370C" w:rsidP="00216B0F">
                      <w:pPr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proofErr w:type="spellStart"/>
                      <w:r w:rsidRPr="00342A4A">
                        <w:rPr>
                          <w:b/>
                          <w:bCs/>
                          <w:lang w:val="en-US"/>
                        </w:rPr>
                        <w:t>Membrantechnologie</w:t>
                      </w:r>
                      <w:proofErr w:type="spellEnd"/>
                      <w:r w:rsidR="00571C45" w:rsidRPr="00342A4A">
                        <w:rPr>
                          <w:b/>
                          <w:bCs/>
                          <w:lang w:val="en-US"/>
                        </w:rPr>
                        <w:t>:</w:t>
                      </w:r>
                      <w:r w:rsidR="00342A4A" w:rsidRPr="00342A4A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342A4A">
                        <w:rPr>
                          <w:b/>
                          <w:bCs/>
                          <w:lang w:val="en-US"/>
                        </w:rPr>
                        <w:t>HQ</w:t>
                      </w:r>
                      <w:r w:rsidR="00571C45">
                        <w:rPr>
                          <w:lang w:val="en-US"/>
                        </w:rPr>
                        <w:t xml:space="preserve"> </w:t>
                      </w:r>
                      <w:r w:rsidR="00571C45">
                        <w:rPr>
                          <w:b/>
                          <w:bCs/>
                          <w:lang w:val="en-US"/>
                        </w:rPr>
                        <w:t>E</w:t>
                      </w:r>
                      <w:r w:rsidR="00571C45" w:rsidRPr="0026370C">
                        <w:rPr>
                          <w:lang w:val="en-US"/>
                        </w:rPr>
                        <w:t>xtreme</w:t>
                      </w:r>
                      <w:r w:rsidR="00571C45">
                        <w:rPr>
                          <w:b/>
                          <w:bCs/>
                          <w:lang w:val="en-US"/>
                        </w:rPr>
                        <w:t>-U</w:t>
                      </w:r>
                      <w:r w:rsidR="00571C45" w:rsidRPr="0026370C">
                        <w:rPr>
                          <w:lang w:val="en-US"/>
                        </w:rPr>
                        <w:t>ltra</w:t>
                      </w:r>
                      <w:r w:rsidR="00571C45">
                        <w:rPr>
                          <w:b/>
                          <w:bCs/>
                          <w:lang w:val="en-US"/>
                        </w:rPr>
                        <w:t>-L</w:t>
                      </w:r>
                      <w:r w:rsidR="00571C45" w:rsidRPr="0026370C">
                        <w:rPr>
                          <w:lang w:val="en-US"/>
                        </w:rPr>
                        <w:t>ow</w:t>
                      </w:r>
                      <w:r w:rsidR="00571C45">
                        <w:rPr>
                          <w:b/>
                          <w:bCs/>
                          <w:lang w:val="en-US"/>
                        </w:rPr>
                        <w:t>-P</w:t>
                      </w:r>
                      <w:r w:rsidR="00571C45" w:rsidRPr="0026370C">
                        <w:rPr>
                          <w:lang w:val="en-US"/>
                        </w:rPr>
                        <w:t>ressure</w:t>
                      </w:r>
                    </w:p>
                    <w:p w14:paraId="103160FB" w14:textId="77777777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proofErr w:type="spellStart"/>
                      <w:r w:rsidRPr="00216B0F">
                        <w:rPr>
                          <w:b/>
                          <w:bCs/>
                        </w:rPr>
                        <w:t>Brushless</w:t>
                      </w:r>
                      <w:proofErr w:type="spellEnd"/>
                      <w:r w:rsidRPr="00216B0F">
                        <w:rPr>
                          <w:b/>
                          <w:bCs/>
                        </w:rPr>
                        <w:t xml:space="preserve"> Membranpumpe</w:t>
                      </w:r>
                      <w:r w:rsidRPr="00216B0F">
                        <w:t>: Höchstleistung bei minimalem Verschleiß.</w:t>
                      </w:r>
                    </w:p>
                    <w:p w14:paraId="51624172" w14:textId="7A8FC570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>Nutzung mit und ohne Strom</w:t>
                      </w:r>
                      <w:r w:rsidRPr="00216B0F">
                        <w:t>: Perfekt für jeden Standort</w:t>
                      </w:r>
                      <w:r w:rsidR="00FB7B30">
                        <w:t xml:space="preserve"> </w:t>
                      </w:r>
                      <w:r w:rsidR="00B144CA">
                        <w:br/>
                      </w:r>
                      <w:r w:rsidR="00FB7B30">
                        <w:t>und jede Situation</w:t>
                      </w:r>
                    </w:p>
                    <w:p w14:paraId="41758399" w14:textId="0012DF37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>Individuelle Wasserqualität</w:t>
                      </w:r>
                      <w:r w:rsidRPr="00216B0F">
                        <w:t>:</w:t>
                      </w:r>
                      <w:r w:rsidR="00B144CA">
                        <w:br/>
                      </w:r>
                    </w:p>
                    <w:p w14:paraId="54466A2F" w14:textId="1241F25E" w:rsidR="00216B0F" w:rsidRPr="00216B0F" w:rsidRDefault="00216B0F" w:rsidP="00B144CA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  <w:tab w:val="num" w:pos="1080"/>
                        </w:tabs>
                        <w:ind w:left="1260" w:hanging="589"/>
                      </w:pPr>
                      <w:r w:rsidRPr="00216B0F">
                        <w:rPr>
                          <w:b/>
                          <w:bCs/>
                        </w:rPr>
                        <w:t>Einstellbarer TDS-Wert</w:t>
                      </w:r>
                      <w:r w:rsidRPr="00216B0F">
                        <w:t xml:space="preserve">: </w:t>
                      </w:r>
                      <w:r>
                        <w:br/>
                        <w:t xml:space="preserve">bis </w:t>
                      </w:r>
                      <w:r w:rsidRPr="00216B0F">
                        <w:t>30 ppm für Ihren Geschmack</w:t>
                      </w:r>
                      <w:r>
                        <w:t xml:space="preserve"> und Zellgängiges Wasser</w:t>
                      </w:r>
                      <w:r>
                        <w:br/>
                        <w:t>0 ppm für die Produktion, Reinigung und Fertigung</w:t>
                      </w:r>
                      <w:r>
                        <w:br/>
                      </w:r>
                    </w:p>
                    <w:p w14:paraId="2C64729B" w14:textId="6E66CCB4" w:rsidR="00216B0F" w:rsidRPr="00216B0F" w:rsidRDefault="00216B0F" w:rsidP="00B144CA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  <w:tab w:val="num" w:pos="1080"/>
                        </w:tabs>
                        <w:ind w:left="1260" w:hanging="589"/>
                      </w:pPr>
                      <w:r w:rsidRPr="00216B0F">
                        <w:rPr>
                          <w:b/>
                          <w:bCs/>
                        </w:rPr>
                        <w:t>pH-Wert anpassbar</w:t>
                      </w:r>
                      <w:r w:rsidRPr="00216B0F">
                        <w:t xml:space="preserve">: </w:t>
                      </w:r>
                      <w:r w:rsidR="00FB7B30">
                        <w:br/>
                      </w:r>
                      <w:r w:rsidRPr="00216B0F">
                        <w:t>Von alkalisch bis basisch durch justierbaren Mineralgehalt.</w:t>
                      </w:r>
                    </w:p>
                    <w:p w14:paraId="3F6900FF" w14:textId="09A36002" w:rsidR="00216B0F" w:rsidRDefault="00216B0F" w:rsidP="00B144CA">
                      <w:pPr>
                        <w:tabs>
                          <w:tab w:val="num" w:pos="1080"/>
                        </w:tabs>
                        <w:ind w:left="1260" w:hanging="589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7DD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9419F0" wp14:editId="1F443405">
                <wp:simplePos x="0" y="0"/>
                <wp:positionH relativeFrom="column">
                  <wp:posOffset>-822960</wp:posOffset>
                </wp:positionH>
                <wp:positionV relativeFrom="paragraph">
                  <wp:posOffset>6840944</wp:posOffset>
                </wp:positionV>
                <wp:extent cx="10779760" cy="195580"/>
                <wp:effectExtent l="0" t="0" r="2540" b="0"/>
                <wp:wrapNone/>
                <wp:docPr id="188679816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9760" cy="1955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7AF9E" id="Rechteck 1" o:spid="_x0000_s1026" style="position:absolute;margin-left:-64.8pt;margin-top:538.65pt;width:848.8pt;height:1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" fillcolor="#00b0f0" stroked="f" strokeweight="1pt"/>
            </w:pict>
          </mc:Fallback>
        </mc:AlternateContent>
      </w:r>
      <w:r w:rsidR="00FB7B30">
        <w:br w:type="page"/>
      </w:r>
    </w:p>
    <w:p w14:paraId="7A62C757" w14:textId="3E93ED1B" w:rsidR="004956C5" w:rsidRDefault="00800E73" w:rsidP="00CE063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29A23BE" wp14:editId="5D54EF0A">
                <wp:simplePos x="0" y="0"/>
                <wp:positionH relativeFrom="column">
                  <wp:posOffset>5356860</wp:posOffset>
                </wp:positionH>
                <wp:positionV relativeFrom="paragraph">
                  <wp:posOffset>113030</wp:posOffset>
                </wp:positionV>
                <wp:extent cx="3505200" cy="2743835"/>
                <wp:effectExtent l="0" t="0" r="0" b="0"/>
                <wp:wrapSquare wrapText="bothSides"/>
                <wp:docPr id="19089552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74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048D4" w14:textId="4B81D265" w:rsidR="0095735A" w:rsidRPr="005D4579" w:rsidRDefault="0095735A" w:rsidP="0095735A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Zusätzliche Technologie-Highlights</w:t>
                            </w:r>
                            <w:r w:rsidR="00927782"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1218502" w14:textId="676B3556" w:rsidR="005F3322" w:rsidRDefault="0095735A" w:rsidP="00CD1797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Integrierter EM-Keramik-</w:t>
                            </w:r>
                            <w:proofErr w:type="spellStart"/>
                            <w:r w:rsidRPr="0095735A">
                              <w:rPr>
                                <w:b/>
                                <w:bCs/>
                              </w:rPr>
                              <w:t>Wirbler</w:t>
                            </w:r>
                            <w:proofErr w:type="spellEnd"/>
                            <w:r w:rsidRPr="0095735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br/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t>nach Viktor Schauberger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t>, s</w:t>
                            </w:r>
                            <w:r w:rsidRPr="0095735A">
                              <w:t xml:space="preserve">orgt für eine natürliche </w:t>
                            </w:r>
                            <w:r w:rsidR="00D24732" w:rsidRPr="0095735A">
                              <w:t>Wasser Verwirbelung</w:t>
                            </w:r>
                            <w:r w:rsidRPr="0095735A">
                              <w:t xml:space="preserve"> und energetisiert Ihr Wasser für mehr Vitalität.</w:t>
                            </w:r>
                          </w:p>
                          <w:p w14:paraId="7191D8E1" w14:textId="2E52B0D9" w:rsidR="005F3322" w:rsidRDefault="008B46B5" w:rsidP="00CD1797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5F3322">
                              <w:rPr>
                                <w:b/>
                                <w:bCs/>
                              </w:rPr>
                              <w:t>Fast Clean System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br/>
                            </w:r>
                            <w:r w:rsidRPr="008B46B5">
                              <w:t>Desinfektion des gesamten Systems in kürzester Zeit. Zum Beispiel nach Nutzung von unbestimmte</w:t>
                            </w:r>
                            <w:r w:rsidR="005C6D3F">
                              <w:t>m</w:t>
                            </w:r>
                            <w:r w:rsidRPr="008B46B5">
                              <w:t xml:space="preserve"> Wasser oder zur Entfernung von Biofilmen in der Anlage</w:t>
                            </w:r>
                          </w:p>
                          <w:p w14:paraId="685CB8BE" w14:textId="77777777" w:rsidR="005F3322" w:rsidRPr="005F3322" w:rsidRDefault="008B46B5" w:rsidP="00D0272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5F3322">
                              <w:rPr>
                                <w:b/>
                                <w:bCs/>
                              </w:rPr>
                              <w:t>Automatische Membran</w:t>
                            </w:r>
                            <w:r w:rsidR="00D97993" w:rsidRPr="005F3322">
                              <w:rPr>
                                <w:b/>
                                <w:bCs/>
                              </w:rPr>
                              <w:t>- und Abwasserstrang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t>reinigung</w:t>
                            </w:r>
                          </w:p>
                          <w:p w14:paraId="6344564E" w14:textId="033A22FB" w:rsidR="00D97993" w:rsidRDefault="00D97993" w:rsidP="00D0272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5F3322">
                              <w:rPr>
                                <w:b/>
                                <w:bCs/>
                              </w:rPr>
                              <w:t xml:space="preserve">Reduzierung des Abwassers 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br/>
                            </w:r>
                            <w:r w:rsidRPr="008B46B5">
                              <w:t xml:space="preserve">auf ein absolutes Minimum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23BE" id="_x0000_s1029" type="#_x0000_t202" style="position:absolute;margin-left:421.8pt;margin-top:8.9pt;width:276pt;height:216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" stroked="f">
                <v:textbox>
                  <w:txbxContent>
                    <w:p w14:paraId="056048D4" w14:textId="4B81D265" w:rsidR="0095735A" w:rsidRPr="005D4579" w:rsidRDefault="0095735A" w:rsidP="0095735A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</w:t>
                      </w:r>
                      <w:r w:rsidRPr="005D4579">
                        <w:rPr>
                          <w:b/>
                          <w:bCs/>
                          <w:sz w:val="28"/>
                          <w:szCs w:val="28"/>
                        </w:rPr>
                        <w:t>Zusätzliche Technologie-Highlights</w:t>
                      </w:r>
                      <w:r w:rsidR="00927782" w:rsidRPr="005D4579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51218502" w14:textId="676B3556" w:rsidR="005F3322" w:rsidRDefault="0095735A" w:rsidP="00CD1797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1440"/>
                        </w:tabs>
                        <w:ind w:hanging="589"/>
                      </w:pPr>
                      <w:r w:rsidRPr="0095735A">
                        <w:rPr>
                          <w:b/>
                          <w:bCs/>
                        </w:rPr>
                        <w:t>Integrierter EM-Keramik-</w:t>
                      </w:r>
                      <w:proofErr w:type="spellStart"/>
                      <w:r w:rsidRPr="0095735A">
                        <w:rPr>
                          <w:b/>
                          <w:bCs/>
                        </w:rPr>
                        <w:t>Wirbler</w:t>
                      </w:r>
                      <w:proofErr w:type="spellEnd"/>
                      <w:r w:rsidRPr="0095735A">
                        <w:rPr>
                          <w:b/>
                          <w:bCs/>
                        </w:rPr>
                        <w:t xml:space="preserve"> </w:t>
                      </w:r>
                      <w:r w:rsidRPr="005F3322">
                        <w:rPr>
                          <w:b/>
                          <w:bCs/>
                        </w:rPr>
                        <w:br/>
                      </w:r>
                      <w:r w:rsidRPr="0095735A">
                        <w:rPr>
                          <w:b/>
                          <w:bCs/>
                        </w:rPr>
                        <w:t>nach Viktor Schauberger</w:t>
                      </w:r>
                      <w:r w:rsidRPr="005F3322">
                        <w:rPr>
                          <w:b/>
                          <w:bCs/>
                        </w:rPr>
                        <w:t>, s</w:t>
                      </w:r>
                      <w:r w:rsidRPr="0095735A">
                        <w:t xml:space="preserve">orgt für eine natürliche </w:t>
                      </w:r>
                      <w:r w:rsidR="00D24732" w:rsidRPr="0095735A">
                        <w:t>Wasser Verwirbelung</w:t>
                      </w:r>
                      <w:r w:rsidRPr="0095735A">
                        <w:t xml:space="preserve"> und energetisiert Ihr Wasser für mehr Vitalität.</w:t>
                      </w:r>
                    </w:p>
                    <w:p w14:paraId="7191D8E1" w14:textId="2E52B0D9" w:rsidR="005F3322" w:rsidRDefault="008B46B5" w:rsidP="00CD1797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1440"/>
                        </w:tabs>
                        <w:ind w:hanging="589"/>
                      </w:pPr>
                      <w:r w:rsidRPr="005F3322">
                        <w:rPr>
                          <w:b/>
                          <w:bCs/>
                        </w:rPr>
                        <w:t>Fast Clean System</w:t>
                      </w:r>
                      <w:r w:rsidRPr="005F3322">
                        <w:rPr>
                          <w:b/>
                          <w:bCs/>
                        </w:rPr>
                        <w:br/>
                      </w:r>
                      <w:r w:rsidRPr="008B46B5">
                        <w:t>Desinfektion des gesamten Systems in kürzester Zeit. Zum Beispiel nach Nutzung von unbestimmte</w:t>
                      </w:r>
                      <w:r w:rsidR="005C6D3F">
                        <w:t>m</w:t>
                      </w:r>
                      <w:r w:rsidRPr="008B46B5">
                        <w:t xml:space="preserve"> Wasser oder zur Entfernung von Biofilmen in der Anlage</w:t>
                      </w:r>
                    </w:p>
                    <w:p w14:paraId="685CB8BE" w14:textId="77777777" w:rsidR="005F3322" w:rsidRPr="005F3322" w:rsidRDefault="008B46B5" w:rsidP="00D0272B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1440"/>
                        </w:tabs>
                        <w:ind w:hanging="589"/>
                      </w:pPr>
                      <w:r w:rsidRPr="005F3322">
                        <w:rPr>
                          <w:b/>
                          <w:bCs/>
                        </w:rPr>
                        <w:t>Automatische Membran</w:t>
                      </w:r>
                      <w:r w:rsidR="00D97993" w:rsidRPr="005F3322">
                        <w:rPr>
                          <w:b/>
                          <w:bCs/>
                        </w:rPr>
                        <w:t>- und Abwasserstrang</w:t>
                      </w:r>
                      <w:r w:rsidRPr="005F3322">
                        <w:rPr>
                          <w:b/>
                          <w:bCs/>
                        </w:rPr>
                        <w:t>reinigung</w:t>
                      </w:r>
                    </w:p>
                    <w:p w14:paraId="6344564E" w14:textId="033A22FB" w:rsidR="00D97993" w:rsidRDefault="00D97993" w:rsidP="00D0272B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1440"/>
                        </w:tabs>
                        <w:ind w:hanging="589"/>
                      </w:pPr>
                      <w:r w:rsidRPr="005F3322">
                        <w:rPr>
                          <w:b/>
                          <w:bCs/>
                        </w:rPr>
                        <w:t xml:space="preserve">Reduzierung des Abwassers </w:t>
                      </w:r>
                      <w:r w:rsidRPr="005F3322">
                        <w:rPr>
                          <w:b/>
                          <w:bCs/>
                        </w:rPr>
                        <w:br/>
                      </w:r>
                      <w:r w:rsidRPr="008B46B5">
                        <w:t xml:space="preserve">auf ein absolutes Minimum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AF43F4" w14:textId="0FCCCAFC" w:rsidR="00156782" w:rsidRDefault="00CB7C7B" w:rsidP="005D4579">
      <w:pPr>
        <w:tabs>
          <w:tab w:val="left" w:pos="708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29DDFD1" wp14:editId="70044691">
                <wp:simplePos x="0" y="0"/>
                <wp:positionH relativeFrom="column">
                  <wp:posOffset>66675</wp:posOffset>
                </wp:positionH>
                <wp:positionV relativeFrom="paragraph">
                  <wp:posOffset>46355</wp:posOffset>
                </wp:positionV>
                <wp:extent cx="3990975" cy="5146675"/>
                <wp:effectExtent l="0" t="0" r="9525" b="0"/>
                <wp:wrapSquare wrapText="bothSides"/>
                <wp:docPr id="19156743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514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7A1E6" w14:textId="77777777" w:rsidR="005D4579" w:rsidRPr="008A49FE" w:rsidRDefault="005D4579" w:rsidP="005D4579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A49FE">
                              <w:rPr>
                                <w:b/>
                                <w:bCs/>
                                <w:lang w:val="en-US"/>
                              </w:rPr>
                              <w:t xml:space="preserve">         </w:t>
                            </w:r>
                            <w:r w:rsidRPr="0095735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High-End-Filtration in 6 </w:t>
                            </w:r>
                            <w:proofErr w:type="spellStart"/>
                            <w:r w:rsidRPr="0095735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Stufen</w:t>
                            </w:r>
                            <w:proofErr w:type="spellEnd"/>
                            <w:r w:rsidRPr="008A49F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014AD968" w14:textId="77777777" w:rsidR="005D4579" w:rsidRPr="0095735A" w:rsidRDefault="005D4579" w:rsidP="005D4579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370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9573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ür reines und vitales Wasser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8A49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F831DE2" w14:textId="77777777" w:rsidR="005D4579" w:rsidRPr="0095735A" w:rsidRDefault="005D4579" w:rsidP="005D457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5 Mikron Sedimentfilter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t>Entfernt</w:t>
                            </w:r>
                            <w:proofErr w:type="gramEnd"/>
                            <w:r w:rsidRPr="0095735A">
                              <w:t xml:space="preserve"> zuverlässig Schwebstoffe wie Sand, Rost und andere Partikel aus Ihrem Wasser.</w:t>
                            </w:r>
                          </w:p>
                          <w:p w14:paraId="541E3C4C" w14:textId="77777777" w:rsidR="005D4579" w:rsidRPr="0095735A" w:rsidRDefault="005D4579" w:rsidP="005D457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Carbon</w:t>
                            </w: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t>Block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t>Bindet</w:t>
                            </w:r>
                            <w:proofErr w:type="gramEnd"/>
                            <w:r w:rsidRPr="0095735A">
                              <w:t xml:space="preserve"> Chlor, organische Verunreinigungen und verbessert den Geschmack sowie den Geruch des Wassers.</w:t>
                            </w:r>
                          </w:p>
                          <w:p w14:paraId="26FC02BF" w14:textId="77777777" w:rsidR="005D4579" w:rsidRPr="0095735A" w:rsidRDefault="005D4579" w:rsidP="005D457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Mineralisierungsfilter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t>Führt</w:t>
                            </w:r>
                            <w:proofErr w:type="gramEnd"/>
                            <w:r w:rsidRPr="0095735A">
                              <w:t xml:space="preserve"> dem Wasser essentielle Mineralien wie Kalzium und Magnesium zu – für gesundes, wohlschmeckendes Wasser.</w:t>
                            </w:r>
                          </w:p>
                          <w:p w14:paraId="2D020DFD" w14:textId="77777777" w:rsidR="005D4579" w:rsidRPr="0095735A" w:rsidRDefault="005D4579" w:rsidP="005D457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Mischbettharz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t>Reduziert</w:t>
                            </w:r>
                            <w:proofErr w:type="gramEnd"/>
                            <w:r w:rsidRPr="0095735A">
                              <w:t xml:space="preserve"> den Restgehalt an Ionen (z. B. Kalk und Salze) und sorgt für nahezu vollständig demineralisiertes Wasser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2DF6A04" w14:textId="77777777" w:rsidR="005D4579" w:rsidRPr="0095735A" w:rsidRDefault="005D4579" w:rsidP="005D457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Kapillarmembrane (0,01 Mikron)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t>Filtert</w:t>
                            </w:r>
                            <w:proofErr w:type="gramEnd"/>
                            <w:r w:rsidRPr="0095735A">
                              <w:t xml:space="preserve"> feinste Verunreinigungen wie Bakterien und Viren, für maximale Reinheit.</w:t>
                            </w:r>
                          </w:p>
                          <w:p w14:paraId="0FF303C2" w14:textId="77777777" w:rsidR="005D4579" w:rsidRDefault="005D4579" w:rsidP="005D457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Hochleistungs-Membrane (600–1200 GPD)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rPr>
                                <w:b/>
                                <w:bCs/>
                              </w:rPr>
                              <w:t>Entfernt</w:t>
                            </w:r>
                            <w:proofErr w:type="gramEnd"/>
                            <w:r w:rsidRPr="0095735A">
                              <w:rPr>
                                <w:b/>
                                <w:bCs/>
                              </w:rPr>
                              <w:t xml:space="preserve"> Schadstoffe wie</w:t>
                            </w:r>
                            <w:r w:rsidRPr="00213ED3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78E3D6F4" w14:textId="77777777" w:rsidR="005D4579" w:rsidRPr="00213ED3" w:rsidRDefault="005D4579" w:rsidP="005D4579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 w:rsidRPr="00213ED3">
                              <w:t>PFAS (Per- und polyfluorierte Alkylsubstanzen)</w:t>
                            </w:r>
                          </w:p>
                          <w:p w14:paraId="57BA58A8" w14:textId="77777777" w:rsidR="005D4579" w:rsidRPr="00213ED3" w:rsidRDefault="005D4579" w:rsidP="005D4579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t>Schwermetalle</w:t>
                            </w:r>
                          </w:p>
                          <w:p w14:paraId="22E8155A" w14:textId="77777777" w:rsidR="005D4579" w:rsidRPr="00213ED3" w:rsidRDefault="005D4579" w:rsidP="005D4579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t xml:space="preserve">Pestizide </w:t>
                            </w:r>
                            <w:r>
                              <w:t>und Herbizide</w:t>
                            </w:r>
                          </w:p>
                          <w:p w14:paraId="3C87DBE3" w14:textId="77777777" w:rsidR="005D4579" w:rsidRPr="00213ED3" w:rsidRDefault="005D4579" w:rsidP="005D4579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t>Mikroplastik</w:t>
                            </w:r>
                          </w:p>
                          <w:p w14:paraId="430B642A" w14:textId="77777777" w:rsidR="005D4579" w:rsidRPr="00213ED3" w:rsidRDefault="005D4579" w:rsidP="005D4579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Nitrate und Nitrite</w:t>
                            </w:r>
                          </w:p>
                          <w:p w14:paraId="270E6ACA" w14:textId="77777777" w:rsidR="005D4579" w:rsidRPr="00213ED3" w:rsidRDefault="005D4579" w:rsidP="005D4579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Medikamentenrückstände</w:t>
                            </w:r>
                          </w:p>
                          <w:p w14:paraId="6F237E74" w14:textId="77777777" w:rsidR="005D4579" w:rsidRPr="00213ED3" w:rsidRDefault="005D4579" w:rsidP="005D4579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Fluoride</w:t>
                            </w:r>
                          </w:p>
                          <w:p w14:paraId="3FB71563" w14:textId="77777777" w:rsidR="005D4579" w:rsidRPr="0026370C" w:rsidRDefault="005D4579" w:rsidP="005D4579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Chlor und Chlornebenprodukt z.B.</w:t>
                            </w:r>
                          </w:p>
                          <w:p w14:paraId="6DBC4A82" w14:textId="77777777" w:rsidR="005D4579" w:rsidRPr="0026370C" w:rsidRDefault="005D4579" w:rsidP="005D4579">
                            <w:pPr>
                              <w:pStyle w:val="Listenabsatz"/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t>T</w:t>
                            </w:r>
                            <w:r w:rsidRPr="00213ED3">
                              <w:t>rihalogenmethane</w:t>
                            </w:r>
                            <w:proofErr w:type="spellEnd"/>
                            <w:r>
                              <w:t xml:space="preserve"> (THM)</w:t>
                            </w:r>
                          </w:p>
                          <w:p w14:paraId="6B834B5E" w14:textId="77777777" w:rsidR="005D4579" w:rsidRPr="0026370C" w:rsidRDefault="005D4579" w:rsidP="005D4579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Bakterien und Viren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95735A">
                              <w:t xml:space="preserve"> – für ein Höchstmaß an Sicherheit.</w:t>
                            </w:r>
                          </w:p>
                          <w:p w14:paraId="26EF55F4" w14:textId="77777777" w:rsidR="005D4579" w:rsidRDefault="005D4579" w:rsidP="005D4579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DFD1" id="_x0000_s1029" type="#_x0000_t202" style="position:absolute;margin-left:5.25pt;margin-top:3.65pt;width:314.25pt;height:405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" stroked="f">
                <v:textbox>
                  <w:txbxContent>
                    <w:p w14:paraId="5037A1E6" w14:textId="77777777" w:rsidR="005D4579" w:rsidRPr="008A49FE" w:rsidRDefault="005D4579" w:rsidP="005D4579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8A49FE">
                        <w:rPr>
                          <w:b/>
                          <w:bCs/>
                          <w:lang w:val="en-US"/>
                        </w:rPr>
                        <w:t xml:space="preserve">         </w:t>
                      </w:r>
                      <w:r w:rsidRPr="0095735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High-End-Filtration in 6 </w:t>
                      </w:r>
                      <w:proofErr w:type="spellStart"/>
                      <w:r w:rsidRPr="0095735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Stufen</w:t>
                      </w:r>
                      <w:proofErr w:type="spellEnd"/>
                      <w:r w:rsidRPr="008A49F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014AD968" w14:textId="77777777" w:rsidR="005D4579" w:rsidRPr="0095735A" w:rsidRDefault="005D4579" w:rsidP="005D4579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370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95735A">
                        <w:rPr>
                          <w:b/>
                          <w:bCs/>
                          <w:sz w:val="28"/>
                          <w:szCs w:val="28"/>
                        </w:rPr>
                        <w:t>ür reines und vitales Wasser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8A49FE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2F831DE2" w14:textId="77777777" w:rsidR="005D4579" w:rsidRPr="0095735A" w:rsidRDefault="005D4579" w:rsidP="005D4579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</w:pPr>
                      <w:r w:rsidRPr="0095735A">
                        <w:rPr>
                          <w:b/>
                          <w:bCs/>
                        </w:rPr>
                        <w:t>5 Mikron Sedimentfilter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t>Entfernt</w:t>
                      </w:r>
                      <w:proofErr w:type="gramEnd"/>
                      <w:r w:rsidRPr="0095735A">
                        <w:t xml:space="preserve"> zuverlässig Schwebstoffe wie Sand, Rost und andere Partikel aus Ihrem Wasser.</w:t>
                      </w:r>
                    </w:p>
                    <w:p w14:paraId="541E3C4C" w14:textId="77777777" w:rsidR="005D4579" w:rsidRPr="0095735A" w:rsidRDefault="005D4579" w:rsidP="005D4579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</w:pPr>
                      <w:r w:rsidRPr="0095735A">
                        <w:rPr>
                          <w:b/>
                          <w:bCs/>
                        </w:rPr>
                        <w:t>Carbon</w:t>
                      </w:r>
                      <w:r>
                        <w:rPr>
                          <w:b/>
                          <w:bCs/>
                        </w:rPr>
                        <w:t>-</w:t>
                      </w:r>
                      <w:r w:rsidRPr="0095735A">
                        <w:rPr>
                          <w:b/>
                          <w:bCs/>
                        </w:rPr>
                        <w:t>Block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t>Bindet</w:t>
                      </w:r>
                      <w:proofErr w:type="gramEnd"/>
                      <w:r w:rsidRPr="0095735A">
                        <w:t xml:space="preserve"> Chlor, organische Verunreinigungen und verbessert den Geschmack sowie den Geruch des Wassers.</w:t>
                      </w:r>
                    </w:p>
                    <w:p w14:paraId="26FC02BF" w14:textId="77777777" w:rsidR="005D4579" w:rsidRPr="0095735A" w:rsidRDefault="005D4579" w:rsidP="005D4579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95735A">
                        <w:rPr>
                          <w:b/>
                          <w:bCs/>
                        </w:rPr>
                        <w:t>Mineralisierungsfilter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t>Führt</w:t>
                      </w:r>
                      <w:proofErr w:type="gramEnd"/>
                      <w:r w:rsidRPr="0095735A">
                        <w:t xml:space="preserve"> dem Wasser essentielle Mineralien wie Kalzium und Magnesium zu – für gesundes, wohlschmeckendes Wasser.</w:t>
                      </w:r>
                    </w:p>
                    <w:p w14:paraId="2D020DFD" w14:textId="77777777" w:rsidR="005D4579" w:rsidRPr="0095735A" w:rsidRDefault="005D4579" w:rsidP="005D4579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95735A">
                        <w:rPr>
                          <w:b/>
                          <w:bCs/>
                        </w:rPr>
                        <w:t>Mischbettharz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t>Reduziert</w:t>
                      </w:r>
                      <w:proofErr w:type="gramEnd"/>
                      <w:r w:rsidRPr="0095735A">
                        <w:t xml:space="preserve"> den Restgehalt an Ionen (z. B. Kalk und Salze) und sorgt für nahezu vollständig demineralisiertes Wasser</w:t>
                      </w:r>
                      <w:r w:rsidRPr="0095735A">
                        <w:rPr>
                          <w:b/>
                          <w:bCs/>
                        </w:rPr>
                        <w:t>.</w:t>
                      </w:r>
                    </w:p>
                    <w:p w14:paraId="42DF6A04" w14:textId="77777777" w:rsidR="005D4579" w:rsidRPr="0095735A" w:rsidRDefault="005D4579" w:rsidP="005D4579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</w:pPr>
                      <w:r w:rsidRPr="0095735A">
                        <w:rPr>
                          <w:b/>
                          <w:bCs/>
                        </w:rPr>
                        <w:t>Kapillarmembrane (0,01 Mikron)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t>Filtert</w:t>
                      </w:r>
                      <w:proofErr w:type="gramEnd"/>
                      <w:r w:rsidRPr="0095735A">
                        <w:t xml:space="preserve"> feinste Verunreinigungen wie Bakterien und Viren, für maximale Reinheit.</w:t>
                      </w:r>
                    </w:p>
                    <w:p w14:paraId="0FF303C2" w14:textId="77777777" w:rsidR="005D4579" w:rsidRDefault="005D4579" w:rsidP="005D4579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95735A">
                        <w:rPr>
                          <w:b/>
                          <w:bCs/>
                        </w:rPr>
                        <w:t>Hochleistungs-Membrane (600–1200 GPD)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rPr>
                          <w:b/>
                          <w:bCs/>
                        </w:rPr>
                        <w:t>Entfernt</w:t>
                      </w:r>
                      <w:proofErr w:type="gramEnd"/>
                      <w:r w:rsidRPr="0095735A">
                        <w:rPr>
                          <w:b/>
                          <w:bCs/>
                        </w:rPr>
                        <w:t xml:space="preserve"> Schadstoffe wie</w:t>
                      </w:r>
                      <w:r w:rsidRPr="00213ED3">
                        <w:rPr>
                          <w:b/>
                          <w:bCs/>
                        </w:rPr>
                        <w:t>:</w:t>
                      </w:r>
                    </w:p>
                    <w:p w14:paraId="78E3D6F4" w14:textId="77777777" w:rsidR="005D4579" w:rsidRPr="00213ED3" w:rsidRDefault="005D4579" w:rsidP="005D4579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 w:rsidRPr="00213ED3">
                        <w:t>PFAS (Per- und polyfluorierte Alkylsubstanzen)</w:t>
                      </w:r>
                    </w:p>
                    <w:p w14:paraId="57BA58A8" w14:textId="77777777" w:rsidR="005D4579" w:rsidRPr="00213ED3" w:rsidRDefault="005D4579" w:rsidP="005D4579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 w:rsidRPr="0095735A">
                        <w:t>Schwermetalle</w:t>
                      </w:r>
                    </w:p>
                    <w:p w14:paraId="22E8155A" w14:textId="77777777" w:rsidR="005D4579" w:rsidRPr="00213ED3" w:rsidRDefault="005D4579" w:rsidP="005D4579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 w:rsidRPr="0095735A">
                        <w:t xml:space="preserve">Pestizide </w:t>
                      </w:r>
                      <w:r>
                        <w:t>und Herbizide</w:t>
                      </w:r>
                    </w:p>
                    <w:p w14:paraId="3C87DBE3" w14:textId="77777777" w:rsidR="005D4579" w:rsidRPr="00213ED3" w:rsidRDefault="005D4579" w:rsidP="005D4579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 w:rsidRPr="0095735A">
                        <w:t>Mikroplastik</w:t>
                      </w:r>
                    </w:p>
                    <w:p w14:paraId="430B642A" w14:textId="77777777" w:rsidR="005D4579" w:rsidRPr="00213ED3" w:rsidRDefault="005D4579" w:rsidP="005D4579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Nitrate und Nitrite</w:t>
                      </w:r>
                    </w:p>
                    <w:p w14:paraId="270E6ACA" w14:textId="77777777" w:rsidR="005D4579" w:rsidRPr="00213ED3" w:rsidRDefault="005D4579" w:rsidP="005D4579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Medikamentenrückstände</w:t>
                      </w:r>
                    </w:p>
                    <w:p w14:paraId="6F237E74" w14:textId="77777777" w:rsidR="005D4579" w:rsidRPr="00213ED3" w:rsidRDefault="005D4579" w:rsidP="005D4579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Fluoride</w:t>
                      </w:r>
                    </w:p>
                    <w:p w14:paraId="3FB71563" w14:textId="77777777" w:rsidR="005D4579" w:rsidRPr="0026370C" w:rsidRDefault="005D4579" w:rsidP="005D4579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Chlor und Chlornebenprodukt z.B.</w:t>
                      </w:r>
                    </w:p>
                    <w:p w14:paraId="6DBC4A82" w14:textId="77777777" w:rsidR="005D4579" w:rsidRPr="0026370C" w:rsidRDefault="005D4579" w:rsidP="005D4579">
                      <w:pPr>
                        <w:pStyle w:val="Listenabsatz"/>
                        <w:ind w:left="1260"/>
                        <w:rPr>
                          <w:b/>
                          <w:bCs/>
                        </w:rPr>
                      </w:pPr>
                      <w:proofErr w:type="spellStart"/>
                      <w:r>
                        <w:t>T</w:t>
                      </w:r>
                      <w:r w:rsidRPr="00213ED3">
                        <w:t>rihalogenmethane</w:t>
                      </w:r>
                      <w:proofErr w:type="spellEnd"/>
                      <w:r>
                        <w:t xml:space="preserve"> (THM)</w:t>
                      </w:r>
                    </w:p>
                    <w:p w14:paraId="6B834B5E" w14:textId="77777777" w:rsidR="005D4579" w:rsidRPr="0026370C" w:rsidRDefault="005D4579" w:rsidP="005D4579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Bakterien und Viren</w:t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 w:rsidRPr="0095735A">
                        <w:t xml:space="preserve"> – für ein Höchstmaß an Sicherheit.</w:t>
                      </w:r>
                    </w:p>
                    <w:p w14:paraId="26EF55F4" w14:textId="77777777" w:rsidR="005D4579" w:rsidRDefault="005D4579" w:rsidP="005D4579">
                      <w:pPr>
                        <w:tabs>
                          <w:tab w:val="num" w:pos="1440"/>
                        </w:tabs>
                        <w:ind w:hanging="589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4C76B88" wp14:editId="2A789BF8">
                <wp:simplePos x="0" y="0"/>
                <wp:positionH relativeFrom="column">
                  <wp:posOffset>66040</wp:posOffset>
                </wp:positionH>
                <wp:positionV relativeFrom="paragraph">
                  <wp:posOffset>5327015</wp:posOffset>
                </wp:positionV>
                <wp:extent cx="3990975" cy="471805"/>
                <wp:effectExtent l="0" t="0" r="9525" b="4445"/>
                <wp:wrapSquare wrapText="bothSides"/>
                <wp:docPr id="15546065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E3188" w14:textId="77777777" w:rsidR="005D4579" w:rsidRPr="00927782" w:rsidRDefault="005D4579" w:rsidP="005D4579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Pr="00927782">
                              <w:rPr>
                                <w:b/>
                                <w:bCs/>
                              </w:rPr>
                              <w:t>Mit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Varuna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Quell</w:t>
                            </w:r>
                            <w:r w:rsidRPr="0092778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stellen</w:t>
                            </w:r>
                            <w:r w:rsidRPr="00927782">
                              <w:t xml:space="preserve"> Sie sicherstellen, dass Ihr Trinkwasser frei von diesen schädlichen Stoffen ist – für Ihre Gesundheit und die Ihrer Familie!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6B88" id="_x0000_s1030" type="#_x0000_t202" style="position:absolute;margin-left:5.2pt;margin-top:419.45pt;width:314.25pt;height:37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" stroked="f">
                <v:textbox>
                  <w:txbxContent>
                    <w:p w14:paraId="7C1E3188" w14:textId="77777777" w:rsidR="005D4579" w:rsidRPr="00927782" w:rsidRDefault="005D4579" w:rsidP="005D4579">
                      <w:pPr>
                        <w:tabs>
                          <w:tab w:val="num" w:pos="1440"/>
                        </w:tabs>
                        <w:ind w:hanging="589"/>
                      </w:pPr>
                      <w:r>
                        <w:rPr>
                          <w:b/>
                          <w:bCs/>
                        </w:rPr>
                        <w:t xml:space="preserve">         </w:t>
                      </w:r>
                      <w:r w:rsidRPr="00927782">
                        <w:rPr>
                          <w:b/>
                          <w:bCs/>
                        </w:rPr>
                        <w:t>Mit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Varuna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Quell</w:t>
                      </w:r>
                      <w:r w:rsidRPr="00927782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stellen</w:t>
                      </w:r>
                      <w:r w:rsidRPr="00927782">
                        <w:t xml:space="preserve"> Sie sicherstellen, dass Ihr Trinkwasser frei von diesen schädlichen Stoffen ist – für Ihre Gesundheit und die Ihrer Familie!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52D5A1" w14:textId="4F325B9D" w:rsidR="00156782" w:rsidRDefault="00D47677" w:rsidP="00CE063C">
      <w:r w:rsidRPr="0026370C">
        <w:rPr>
          <w:noProof/>
        </w:rPr>
        <w:drawing>
          <wp:anchor distT="0" distB="0" distL="114300" distR="114300" simplePos="0" relativeHeight="251700224" behindDoc="0" locked="0" layoutInCell="1" allowOverlap="1" wp14:anchorId="7C0D898E" wp14:editId="60A05809">
            <wp:simplePos x="0" y="0"/>
            <wp:positionH relativeFrom="column">
              <wp:posOffset>4321175</wp:posOffset>
            </wp:positionH>
            <wp:positionV relativeFrom="paragraph">
              <wp:posOffset>5177155</wp:posOffset>
            </wp:positionV>
            <wp:extent cx="800100" cy="909320"/>
            <wp:effectExtent l="0" t="0" r="0" b="5080"/>
            <wp:wrapNone/>
            <wp:docPr id="1317366155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 amt="6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D2A22" w14:textId="20EF385B" w:rsidR="0095735A" w:rsidRPr="000851D7" w:rsidRDefault="0095735A" w:rsidP="0095735A">
      <w:pPr>
        <w:tabs>
          <w:tab w:val="num" w:pos="1440"/>
        </w:tabs>
        <w:ind w:hanging="589"/>
        <w:rPr>
          <w:b/>
          <w:bCs/>
        </w:rPr>
      </w:pPr>
    </w:p>
    <w:p w14:paraId="253C0182" w14:textId="6F051C67" w:rsidR="00FB7B30" w:rsidRPr="00CE063C" w:rsidRDefault="00800E73" w:rsidP="00CE06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E6BD6DB" wp14:editId="365473C4">
                <wp:simplePos x="0" y="0"/>
                <wp:positionH relativeFrom="column">
                  <wp:posOffset>6969760</wp:posOffset>
                </wp:positionH>
                <wp:positionV relativeFrom="paragraph">
                  <wp:posOffset>4469765</wp:posOffset>
                </wp:positionV>
                <wp:extent cx="2056765" cy="252989"/>
                <wp:effectExtent l="0" t="0" r="0" b="0"/>
                <wp:wrapNone/>
                <wp:docPr id="15945509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252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62395" w14:textId="0DAAF721" w:rsidR="00800E73" w:rsidRPr="00585F0B" w:rsidRDefault="00800E73" w:rsidP="00800E7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85F0B">
                              <w:rPr>
                                <w:sz w:val="24"/>
                                <w:szCs w:val="24"/>
                              </w:rPr>
                              <w:t>Partnercode</w:t>
                            </w:r>
                            <w:r w:rsidR="00974BDF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585F0B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BD6D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548.8pt;margin-top:351.95pt;width:161.95pt;height:19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" filled="f" stroked="f">
                <v:textbox>
                  <w:txbxContent>
                    <w:p w14:paraId="15C62395" w14:textId="0DAAF721" w:rsidR="00800E73" w:rsidRPr="00585F0B" w:rsidRDefault="00800E73" w:rsidP="00800E7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85F0B">
                        <w:rPr>
                          <w:sz w:val="24"/>
                          <w:szCs w:val="24"/>
                        </w:rPr>
                        <w:t>Partnercode</w:t>
                      </w:r>
                      <w:r w:rsidR="00974BDF">
                        <w:rPr>
                          <w:sz w:val="24"/>
                          <w:szCs w:val="24"/>
                        </w:rPr>
                        <w:t>:</w:t>
                      </w:r>
                      <w:r w:rsidRPr="00585F0B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B079852" wp14:editId="4F394617">
                <wp:simplePos x="0" y="0"/>
                <wp:positionH relativeFrom="column">
                  <wp:posOffset>7438908</wp:posOffset>
                </wp:positionH>
                <wp:positionV relativeFrom="paragraph">
                  <wp:posOffset>4268405</wp:posOffset>
                </wp:positionV>
                <wp:extent cx="1827180" cy="341630"/>
                <wp:effectExtent l="0" t="0" r="0" b="1270"/>
                <wp:wrapNone/>
                <wp:docPr id="2260400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18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930B9" w14:textId="77777777" w:rsidR="00800E73" w:rsidRPr="00585F0B" w:rsidRDefault="00800E73" w:rsidP="00800E73">
                            <w:pPr>
                              <w:jc w:val="center"/>
                            </w:pPr>
                            <w:r w:rsidRPr="00585F0B">
                              <w:t>Hier Anfrageformular</w:t>
                            </w:r>
                            <w:r>
                              <w:t xml:space="preserve"> </w:t>
                            </w:r>
                            <w:r w:rsidRPr="00585F0B">
                              <w:t>aufrufen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9852" id="_x0000_s1033" type="#_x0000_t202" style="position:absolute;margin-left:585.75pt;margin-top:336.1pt;width:143.85pt;height:26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" filled="f" stroked="f">
                <v:textbox>
                  <w:txbxContent>
                    <w:p w14:paraId="002930B9" w14:textId="77777777" w:rsidR="00800E73" w:rsidRPr="00585F0B" w:rsidRDefault="00800E73" w:rsidP="00800E73">
                      <w:pPr>
                        <w:jc w:val="center"/>
                      </w:pPr>
                      <w:r w:rsidRPr="00585F0B">
                        <w:t>Hier Anfrageformular</w:t>
                      </w:r>
                      <w:r>
                        <w:t xml:space="preserve"> </w:t>
                      </w:r>
                      <w:r w:rsidRPr="00585F0B">
                        <w:t>aufrufen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D0C592" wp14:editId="671FF719">
                <wp:simplePos x="0" y="0"/>
                <wp:positionH relativeFrom="column">
                  <wp:posOffset>5293321</wp:posOffset>
                </wp:positionH>
                <wp:positionV relativeFrom="paragraph">
                  <wp:posOffset>2211498</wp:posOffset>
                </wp:positionV>
                <wp:extent cx="3999230" cy="3638550"/>
                <wp:effectExtent l="0" t="0" r="1270" b="0"/>
                <wp:wrapSquare wrapText="bothSides"/>
                <wp:docPr id="16949287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62025" w14:textId="68F2D7AF" w:rsidR="00927782" w:rsidRPr="005D4579" w:rsidRDefault="000851D7" w:rsidP="00927782">
                            <w:p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Ein </w:t>
                            </w:r>
                            <w:r w:rsidR="00927782"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Versprechen, dem Sie vertrauen können</w:t>
                            </w:r>
                            <w:r w:rsidR="00927782" w:rsidRPr="005D45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C5852A5" w14:textId="77777777" w:rsidR="00800E73" w:rsidRPr="00800E73" w:rsidRDefault="00927782" w:rsidP="00C4215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800E73">
                              <w:rPr>
                                <w:b/>
                                <w:bCs/>
                              </w:rPr>
                              <w:t xml:space="preserve">30 Jahre Garantie </w:t>
                            </w:r>
                            <w:r w:rsidRPr="00800E73">
                              <w:rPr>
                                <w:b/>
                                <w:bCs/>
                              </w:rPr>
                              <w:br/>
                            </w:r>
                            <w:r w:rsidRPr="000851D7">
                              <w:t xml:space="preserve">bei Einhaltung des </w:t>
                            </w:r>
                            <w:r w:rsidR="00D97993">
                              <w:t xml:space="preserve">jährlichen </w:t>
                            </w:r>
                            <w:r w:rsidRPr="000851D7">
                              <w:t>Filterwechsels.</w:t>
                            </w:r>
                          </w:p>
                          <w:p w14:paraId="5C6776DE" w14:textId="77777777" w:rsidR="00800E73" w:rsidRDefault="00927782" w:rsidP="00C3292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800E73">
                              <w:rPr>
                                <w:b/>
                                <w:bCs/>
                              </w:rPr>
                              <w:t xml:space="preserve">Entwickelt und gefertigt in Deutschland </w:t>
                            </w:r>
                            <w:r w:rsidRPr="00800E73">
                              <w:rPr>
                                <w:b/>
                                <w:bCs/>
                              </w:rPr>
                              <w:br/>
                            </w:r>
                            <w:r w:rsidRPr="000851D7">
                              <w:t>– höchste Präzision und Qualität.</w:t>
                            </w:r>
                            <w:r w:rsidRPr="00800E7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26B0250" w14:textId="4C405E1E" w:rsidR="000851D7" w:rsidRPr="00800E73" w:rsidRDefault="00927782" w:rsidP="00C3292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800E73">
                              <w:rPr>
                                <w:b/>
                                <w:bCs/>
                              </w:rPr>
                              <w:t>Er</w:t>
                            </w:r>
                            <w:r w:rsidR="000851D7" w:rsidRPr="00800E73">
                              <w:rPr>
                                <w:b/>
                                <w:bCs/>
                              </w:rPr>
                              <w:t>leben Sie Wasser in seiner reinsten Form</w:t>
                            </w:r>
                            <w:r w:rsidR="000851D7" w:rsidRPr="00800E73">
                              <w:rPr>
                                <w:b/>
                                <w:bCs/>
                              </w:rPr>
                              <w:br/>
                            </w:r>
                            <w:r w:rsidR="000851D7" w:rsidRPr="000851D7">
                              <w:t xml:space="preserve"> – überall und jederzeit.</w:t>
                            </w:r>
                          </w:p>
                          <w:p w14:paraId="08339889" w14:textId="77777777" w:rsidR="000851D7" w:rsidRPr="000851D7" w:rsidRDefault="000851D7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</w:rPr>
                            </w:pPr>
                          </w:p>
                          <w:p w14:paraId="432AEEE3" w14:textId="2C06B1C6" w:rsidR="000851D7" w:rsidRDefault="000851D7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="008A49FE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0851D7">
                              <w:rPr>
                                <w:b/>
                                <w:bCs/>
                              </w:rPr>
                              <w:t>Kontaktieren Sie uns für weitere Informationen</w:t>
                            </w:r>
                            <w:r w:rsidR="00D026DD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86550EF" w14:textId="1706D188" w:rsidR="008A49FE" w:rsidRPr="000851D7" w:rsidRDefault="000851D7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0851D7">
                              <w:t xml:space="preserve">        </w:t>
                            </w:r>
                            <w:r w:rsidR="008A49FE">
                              <w:t xml:space="preserve">  </w:t>
                            </w:r>
                            <w:r w:rsidR="00D026DD">
                              <w:t>Holen Sie sich jetzt Ihr sauberes und gesundes Wasser</w:t>
                            </w:r>
                            <w:r w:rsidRPr="000851D7">
                              <w:t>!</w:t>
                            </w:r>
                            <w:r w:rsidR="008A49FE">
                              <w:br/>
                            </w:r>
                            <w:r w:rsidR="008A49FE">
                              <w:br/>
                            </w:r>
                            <w:r w:rsidR="00CB7C7B" w:rsidRPr="00B41C04">
                              <w:rPr>
                                <w:b/>
                                <w:bCs/>
                              </w:rPr>
                              <w:t>Ihr Ansprechpartner:</w:t>
                            </w:r>
                            <w:r w:rsidR="00CB7C7B">
                              <w:br/>
                            </w:r>
                          </w:p>
                          <w:p w14:paraId="00EFB5B1" w14:textId="00D4EC07" w:rsidR="000851D7" w:rsidRDefault="000851D7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C592" id="_x0000_s1034" type="#_x0000_t202" style="position:absolute;margin-left:416.8pt;margin-top:174.15pt;width:314.9pt;height:28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" stroked="f">
                <v:textbox>
                  <w:txbxContent>
                    <w:p w14:paraId="67E62025" w14:textId="68F2D7AF" w:rsidR="00927782" w:rsidRPr="005D4579" w:rsidRDefault="000851D7" w:rsidP="00927782">
                      <w:pPr>
                        <w:tabs>
                          <w:tab w:val="num" w:pos="1440"/>
                        </w:tabs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45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Ein </w:t>
                      </w:r>
                      <w:r w:rsidR="00927782" w:rsidRPr="005D4579">
                        <w:rPr>
                          <w:b/>
                          <w:bCs/>
                          <w:sz w:val="28"/>
                          <w:szCs w:val="28"/>
                        </w:rPr>
                        <w:t>Versprechen, dem Sie vertrauen können</w:t>
                      </w:r>
                      <w:r w:rsidR="00927782" w:rsidRPr="005D4579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5C5852A5" w14:textId="77777777" w:rsidR="00800E73" w:rsidRPr="00800E73" w:rsidRDefault="00927782" w:rsidP="00C42150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800E73">
                        <w:rPr>
                          <w:b/>
                          <w:bCs/>
                        </w:rPr>
                        <w:t xml:space="preserve">30 Jahre Garantie </w:t>
                      </w:r>
                      <w:r w:rsidRPr="00800E73">
                        <w:rPr>
                          <w:b/>
                          <w:bCs/>
                        </w:rPr>
                        <w:br/>
                      </w:r>
                      <w:r w:rsidRPr="000851D7">
                        <w:t xml:space="preserve">bei Einhaltung des </w:t>
                      </w:r>
                      <w:r w:rsidR="00D97993">
                        <w:t xml:space="preserve">jährlichen </w:t>
                      </w:r>
                      <w:r w:rsidRPr="000851D7">
                        <w:t>Filterwechsels.</w:t>
                      </w:r>
                    </w:p>
                    <w:p w14:paraId="5C6776DE" w14:textId="77777777" w:rsidR="00800E73" w:rsidRDefault="00927782" w:rsidP="00C3292B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800E73">
                        <w:rPr>
                          <w:b/>
                          <w:bCs/>
                        </w:rPr>
                        <w:t xml:space="preserve">Entwickelt und gefertigt in Deutschland </w:t>
                      </w:r>
                      <w:r w:rsidRPr="00800E73">
                        <w:rPr>
                          <w:b/>
                          <w:bCs/>
                        </w:rPr>
                        <w:br/>
                      </w:r>
                      <w:r w:rsidRPr="000851D7">
                        <w:t>– höchste Präzision und Qualität.</w:t>
                      </w:r>
                      <w:r w:rsidRPr="00800E73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026B0250" w14:textId="4C405E1E" w:rsidR="000851D7" w:rsidRPr="00800E73" w:rsidRDefault="00927782" w:rsidP="00C3292B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800E73">
                        <w:rPr>
                          <w:b/>
                          <w:bCs/>
                        </w:rPr>
                        <w:t>Er</w:t>
                      </w:r>
                      <w:r w:rsidR="000851D7" w:rsidRPr="00800E73">
                        <w:rPr>
                          <w:b/>
                          <w:bCs/>
                        </w:rPr>
                        <w:t>leben Sie Wasser in seiner reinsten Form</w:t>
                      </w:r>
                      <w:r w:rsidR="000851D7" w:rsidRPr="00800E73">
                        <w:rPr>
                          <w:b/>
                          <w:bCs/>
                        </w:rPr>
                        <w:br/>
                      </w:r>
                      <w:r w:rsidR="000851D7" w:rsidRPr="000851D7">
                        <w:t xml:space="preserve"> – überall und jederzeit.</w:t>
                      </w:r>
                    </w:p>
                    <w:p w14:paraId="08339889" w14:textId="77777777" w:rsidR="000851D7" w:rsidRPr="000851D7" w:rsidRDefault="000851D7" w:rsidP="000851D7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</w:rPr>
                      </w:pPr>
                    </w:p>
                    <w:p w14:paraId="432AEEE3" w14:textId="2C06B1C6" w:rsidR="000851D7" w:rsidRDefault="000851D7" w:rsidP="000851D7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 w:rsidR="008A49FE">
                        <w:rPr>
                          <w:b/>
                          <w:bCs/>
                        </w:rPr>
                        <w:t xml:space="preserve">  </w:t>
                      </w:r>
                      <w:r w:rsidRPr="000851D7">
                        <w:rPr>
                          <w:b/>
                          <w:bCs/>
                        </w:rPr>
                        <w:t>Kontaktieren Sie uns für weitere Informationen</w:t>
                      </w:r>
                      <w:r w:rsidR="00D026DD">
                        <w:rPr>
                          <w:b/>
                          <w:bCs/>
                        </w:rPr>
                        <w:t>.</w:t>
                      </w:r>
                    </w:p>
                    <w:p w14:paraId="786550EF" w14:textId="1706D188" w:rsidR="008A49FE" w:rsidRPr="000851D7" w:rsidRDefault="000851D7" w:rsidP="000851D7">
                      <w:pPr>
                        <w:tabs>
                          <w:tab w:val="num" w:pos="1440"/>
                        </w:tabs>
                        <w:ind w:hanging="589"/>
                      </w:pPr>
                      <w:r w:rsidRPr="000851D7">
                        <w:t xml:space="preserve">        </w:t>
                      </w:r>
                      <w:r w:rsidR="008A49FE">
                        <w:t xml:space="preserve">  </w:t>
                      </w:r>
                      <w:r w:rsidR="00D026DD">
                        <w:t>Holen Sie sich jetzt Ihr sauberes und gesundes Wasser</w:t>
                      </w:r>
                      <w:r w:rsidRPr="000851D7">
                        <w:t>!</w:t>
                      </w:r>
                      <w:r w:rsidR="008A49FE">
                        <w:br/>
                      </w:r>
                      <w:r w:rsidR="008A49FE">
                        <w:br/>
                      </w:r>
                      <w:r w:rsidR="00CB7C7B" w:rsidRPr="00B41C04">
                        <w:rPr>
                          <w:b/>
                          <w:bCs/>
                        </w:rPr>
                        <w:t>Ihr Ansprechpartner:</w:t>
                      </w:r>
                      <w:r w:rsidR="00CB7C7B">
                        <w:br/>
                      </w:r>
                    </w:p>
                    <w:p w14:paraId="00EFB5B1" w14:textId="00D4EC07" w:rsidR="000851D7" w:rsidRDefault="000851D7" w:rsidP="000851D7">
                      <w:pPr>
                        <w:tabs>
                          <w:tab w:val="num" w:pos="1440"/>
                        </w:tabs>
                        <w:ind w:hanging="589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56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92F2B" wp14:editId="22932477">
                <wp:simplePos x="0" y="0"/>
                <wp:positionH relativeFrom="column">
                  <wp:posOffset>-719893</wp:posOffset>
                </wp:positionH>
                <wp:positionV relativeFrom="paragraph">
                  <wp:posOffset>-6518946</wp:posOffset>
                </wp:positionV>
                <wp:extent cx="10779760" cy="798830"/>
                <wp:effectExtent l="0" t="0" r="2540" b="1270"/>
                <wp:wrapNone/>
                <wp:docPr id="130527000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9760" cy="798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EF913" id="Rechteck 1" o:spid="_x0000_s1026" style="position:absolute;margin-left:-56.7pt;margin-top:-513.3pt;width:848.8pt;height:6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" fillcolor="#d8d8d8 [2732]" stroked="f" strokeweight="1pt"/>
            </w:pict>
          </mc:Fallback>
        </mc:AlternateContent>
      </w:r>
      <w:r w:rsidR="004956C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B5CBD8" wp14:editId="01EA9AFD">
                <wp:simplePos x="0" y="0"/>
                <wp:positionH relativeFrom="column">
                  <wp:posOffset>-797166</wp:posOffset>
                </wp:positionH>
                <wp:positionV relativeFrom="paragraph">
                  <wp:posOffset>-6518946</wp:posOffset>
                </wp:positionV>
                <wp:extent cx="6559550" cy="798830"/>
                <wp:effectExtent l="0" t="0" r="0" b="1270"/>
                <wp:wrapNone/>
                <wp:docPr id="1871715149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0" cy="798830"/>
                        </a:xfrm>
                        <a:custGeom>
                          <a:avLst/>
                          <a:gdLst>
                            <a:gd name="connsiteX0" fmla="*/ 0 w 6744970"/>
                            <a:gd name="connsiteY0" fmla="*/ 0 h 1257300"/>
                            <a:gd name="connsiteX1" fmla="*/ 6744970 w 6744970"/>
                            <a:gd name="connsiteY1" fmla="*/ 0 h 1257300"/>
                            <a:gd name="connsiteX2" fmla="*/ 6744970 w 6744970"/>
                            <a:gd name="connsiteY2" fmla="*/ 1257300 h 1257300"/>
                            <a:gd name="connsiteX3" fmla="*/ 0 w 6744970"/>
                            <a:gd name="connsiteY3" fmla="*/ 1257300 h 1257300"/>
                            <a:gd name="connsiteX4" fmla="*/ 0 w 6744970"/>
                            <a:gd name="connsiteY4" fmla="*/ 0 h 1257300"/>
                            <a:gd name="connsiteX0" fmla="*/ 0 w 6744970"/>
                            <a:gd name="connsiteY0" fmla="*/ 0 h 1257300"/>
                            <a:gd name="connsiteX1" fmla="*/ 5988164 w 6744970"/>
                            <a:gd name="connsiteY1" fmla="*/ 0 h 1257300"/>
                            <a:gd name="connsiteX2" fmla="*/ 6744970 w 6744970"/>
                            <a:gd name="connsiteY2" fmla="*/ 1257300 h 1257300"/>
                            <a:gd name="connsiteX3" fmla="*/ 0 w 6744970"/>
                            <a:gd name="connsiteY3" fmla="*/ 1257300 h 1257300"/>
                            <a:gd name="connsiteX4" fmla="*/ 0 w 6744970"/>
                            <a:gd name="connsiteY4" fmla="*/ 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744970" h="1257300">
                              <a:moveTo>
                                <a:pt x="0" y="0"/>
                              </a:moveTo>
                              <a:lnTo>
                                <a:pt x="5988164" y="0"/>
                              </a:lnTo>
                              <a:lnTo>
                                <a:pt x="6744970" y="1257300"/>
                              </a:lnTo>
                              <a:lnTo>
                                <a:pt x="0" y="1257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A95C" id="Rechteck 6" o:spid="_x0000_s1026" style="position:absolute;margin-left:-62.75pt;margin-top:-513.3pt;width:516.5pt;height:62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4497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" path="m,l5988164,r756806,1257300l,1257300,,xe" fillcolor="#00b0f0" stroked="f" strokeweight="1pt">
                <v:stroke joinstyle="miter"/>
                <v:path arrowok="t" o:connecttype="custom" o:connectlocs="0,0;5823549,0;6559550,798830;0,798830;0,0" o:connectangles="0,0,0,0,0"/>
              </v:shape>
            </w:pict>
          </mc:Fallback>
        </mc:AlternateContent>
      </w:r>
      <w:r w:rsidR="004956C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9DAB85" wp14:editId="20488067">
                <wp:simplePos x="0" y="0"/>
                <wp:positionH relativeFrom="column">
                  <wp:posOffset>-1028700</wp:posOffset>
                </wp:positionH>
                <wp:positionV relativeFrom="paragraph">
                  <wp:posOffset>7203154</wp:posOffset>
                </wp:positionV>
                <wp:extent cx="11770852" cy="195777"/>
                <wp:effectExtent l="0" t="0" r="2540" b="0"/>
                <wp:wrapNone/>
                <wp:docPr id="211356059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0852" cy="19577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9497A" id="Rechteck 1" o:spid="_x0000_s1026" style="position:absolute;margin-left:-81pt;margin-top:567.2pt;width:926.85pt;height:1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" fillcolor="#00b0f0" stroked="f" strokeweight="1pt"/>
            </w:pict>
          </mc:Fallback>
        </mc:AlternateContent>
      </w:r>
    </w:p>
    <w:sectPr w:rsidR="00FB7B30" w:rsidRPr="00CE063C" w:rsidSect="00B312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1078" w:right="1195" w:bottom="0" w:left="1195" w:header="0" w:footer="3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441B9" w14:textId="77777777" w:rsidR="007B3F59" w:rsidRDefault="007B3F59" w:rsidP="004607D6">
      <w:pPr>
        <w:spacing w:line="240" w:lineRule="auto"/>
      </w:pPr>
      <w:r>
        <w:separator/>
      </w:r>
    </w:p>
  </w:endnote>
  <w:endnote w:type="continuationSeparator" w:id="0">
    <w:p w14:paraId="7B9C693E" w14:textId="77777777" w:rsidR="007B3F59" w:rsidRDefault="007B3F59" w:rsidP="004607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A0BE7" w14:textId="77777777" w:rsidR="003317D9" w:rsidRDefault="003317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C1387" w14:textId="621579AA" w:rsidR="0095735A" w:rsidRDefault="0095735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E965F7" wp14:editId="58A1B635">
              <wp:simplePos x="0" y="0"/>
              <wp:positionH relativeFrom="column">
                <wp:posOffset>-787400</wp:posOffset>
              </wp:positionH>
              <wp:positionV relativeFrom="paragraph">
                <wp:posOffset>-7620</wp:posOffset>
              </wp:positionV>
              <wp:extent cx="10715625" cy="361950"/>
              <wp:effectExtent l="0" t="0" r="9525" b="0"/>
              <wp:wrapNone/>
              <wp:docPr id="228955230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15625" cy="3619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083284" id="Rechteck 1" o:spid="_x0000_s1026" style="position:absolute;margin-left:-62pt;margin-top:-.6pt;width:843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" fillcolor="#00b0f0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270D1" w14:textId="4B1FBCAC" w:rsidR="005E3FBE" w:rsidRDefault="005E3FB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60281" wp14:editId="3CB80BC7">
              <wp:simplePos x="0" y="0"/>
              <wp:positionH relativeFrom="column">
                <wp:posOffset>-758826</wp:posOffset>
              </wp:positionH>
              <wp:positionV relativeFrom="paragraph">
                <wp:posOffset>-7620</wp:posOffset>
              </wp:positionV>
              <wp:extent cx="10713085" cy="372660"/>
              <wp:effectExtent l="0" t="0" r="0" b="8890"/>
              <wp:wrapNone/>
              <wp:docPr id="1927489969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13085" cy="3726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2227F3" id="Rechteck 1" o:spid="_x0000_s1026" style="position:absolute;margin-left:-59.75pt;margin-top:-.6pt;width:843.55pt;height: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" fillcolor="#00b0f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0F87B" w14:textId="77777777" w:rsidR="007B3F59" w:rsidRDefault="007B3F59" w:rsidP="004607D6">
      <w:pPr>
        <w:spacing w:line="240" w:lineRule="auto"/>
      </w:pPr>
      <w:r>
        <w:separator/>
      </w:r>
    </w:p>
  </w:footnote>
  <w:footnote w:type="continuationSeparator" w:id="0">
    <w:p w14:paraId="05389F3F" w14:textId="77777777" w:rsidR="007B3F59" w:rsidRDefault="007B3F59" w:rsidP="004607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439E8" w14:textId="77777777" w:rsidR="003317D9" w:rsidRDefault="003317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3784C" w14:textId="2568A1C2" w:rsidR="0095735A" w:rsidRDefault="00096DE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D0947B" wp14:editId="1D69A59D">
              <wp:simplePos x="0" y="0"/>
              <wp:positionH relativeFrom="column">
                <wp:posOffset>-787400</wp:posOffset>
              </wp:positionH>
              <wp:positionV relativeFrom="paragraph">
                <wp:posOffset>-146685</wp:posOffset>
              </wp:positionV>
              <wp:extent cx="6559550" cy="798830"/>
              <wp:effectExtent l="0" t="0" r="0" b="1270"/>
              <wp:wrapNone/>
              <wp:docPr id="1951724819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9550" cy="798830"/>
                      </a:xfrm>
                      <a:custGeom>
                        <a:avLst/>
                        <a:gdLst>
                          <a:gd name="connsiteX0" fmla="*/ 0 w 6744970"/>
                          <a:gd name="connsiteY0" fmla="*/ 0 h 1257300"/>
                          <a:gd name="connsiteX1" fmla="*/ 6744970 w 6744970"/>
                          <a:gd name="connsiteY1" fmla="*/ 0 h 1257300"/>
                          <a:gd name="connsiteX2" fmla="*/ 6744970 w 6744970"/>
                          <a:gd name="connsiteY2" fmla="*/ 1257300 h 1257300"/>
                          <a:gd name="connsiteX3" fmla="*/ 0 w 6744970"/>
                          <a:gd name="connsiteY3" fmla="*/ 1257300 h 1257300"/>
                          <a:gd name="connsiteX4" fmla="*/ 0 w 6744970"/>
                          <a:gd name="connsiteY4" fmla="*/ 0 h 1257300"/>
                          <a:gd name="connsiteX0" fmla="*/ 0 w 6744970"/>
                          <a:gd name="connsiteY0" fmla="*/ 0 h 1257300"/>
                          <a:gd name="connsiteX1" fmla="*/ 5988164 w 6744970"/>
                          <a:gd name="connsiteY1" fmla="*/ 0 h 1257300"/>
                          <a:gd name="connsiteX2" fmla="*/ 6744970 w 6744970"/>
                          <a:gd name="connsiteY2" fmla="*/ 1257300 h 1257300"/>
                          <a:gd name="connsiteX3" fmla="*/ 0 w 6744970"/>
                          <a:gd name="connsiteY3" fmla="*/ 1257300 h 1257300"/>
                          <a:gd name="connsiteX4" fmla="*/ 0 w 6744970"/>
                          <a:gd name="connsiteY4" fmla="*/ 0 h 12573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744970" h="1257300">
                            <a:moveTo>
                              <a:pt x="0" y="0"/>
                            </a:moveTo>
                            <a:lnTo>
                              <a:pt x="5988164" y="0"/>
                            </a:lnTo>
                            <a:lnTo>
                              <a:pt x="6744970" y="1257300"/>
                            </a:lnTo>
                            <a:lnTo>
                              <a:pt x="0" y="12573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7BF122" id="Rechteck 6" o:spid="_x0000_s1026" style="position:absolute;margin-left:-62pt;margin-top:-11.55pt;width:516.5pt;height:62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4497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" path="m,l5988164,r756806,1257300l,1257300,,xe" fillcolor="#00b0f0" stroked="f" strokeweight="1pt">
              <v:stroke joinstyle="miter"/>
              <v:path arrowok="t" o:connecttype="custom" o:connectlocs="0,0;5823549,0;6559550,798830;0,79883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09E9DB" wp14:editId="52ECF4AB">
              <wp:simplePos x="0" y="0"/>
              <wp:positionH relativeFrom="column">
                <wp:posOffset>-792480</wp:posOffset>
              </wp:positionH>
              <wp:positionV relativeFrom="paragraph">
                <wp:posOffset>-142875</wp:posOffset>
              </wp:positionV>
              <wp:extent cx="10779760" cy="798830"/>
              <wp:effectExtent l="0" t="0" r="2540" b="1270"/>
              <wp:wrapNone/>
              <wp:docPr id="1315859510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79760" cy="7988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855204" id="Rechteck 1" o:spid="_x0000_s1026" style="position:absolute;margin-left:-62.4pt;margin-top:-11.25pt;width:848.8pt;height:6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" fillcolor="#d8d8d8 [273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6C5BE" w14:textId="066CCB6D" w:rsidR="0095735A" w:rsidRDefault="00096DE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6CEB90" wp14:editId="22239657">
              <wp:simplePos x="0" y="0"/>
              <wp:positionH relativeFrom="column">
                <wp:posOffset>-824230</wp:posOffset>
              </wp:positionH>
              <wp:positionV relativeFrom="paragraph">
                <wp:posOffset>-120015</wp:posOffset>
              </wp:positionV>
              <wp:extent cx="10779760" cy="798830"/>
              <wp:effectExtent l="0" t="0" r="2540" b="1270"/>
              <wp:wrapNone/>
              <wp:docPr id="26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79760" cy="7988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40327A" id="Rechteck 1" o:spid="_x0000_s1026" style="position:absolute;margin-left:-64.9pt;margin-top:-9.45pt;width:848.8pt;height:6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" fillcolor="#d8d8d8 [273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3A78E4" wp14:editId="16C4B618">
              <wp:simplePos x="0" y="0"/>
              <wp:positionH relativeFrom="column">
                <wp:posOffset>-819150</wp:posOffset>
              </wp:positionH>
              <wp:positionV relativeFrom="paragraph">
                <wp:posOffset>-123825</wp:posOffset>
              </wp:positionV>
              <wp:extent cx="6559550" cy="798830"/>
              <wp:effectExtent l="0" t="0" r="0" b="1270"/>
              <wp:wrapNone/>
              <wp:docPr id="2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9550" cy="798830"/>
                      </a:xfrm>
                      <a:custGeom>
                        <a:avLst/>
                        <a:gdLst>
                          <a:gd name="connsiteX0" fmla="*/ 0 w 6744970"/>
                          <a:gd name="connsiteY0" fmla="*/ 0 h 1257300"/>
                          <a:gd name="connsiteX1" fmla="*/ 6744970 w 6744970"/>
                          <a:gd name="connsiteY1" fmla="*/ 0 h 1257300"/>
                          <a:gd name="connsiteX2" fmla="*/ 6744970 w 6744970"/>
                          <a:gd name="connsiteY2" fmla="*/ 1257300 h 1257300"/>
                          <a:gd name="connsiteX3" fmla="*/ 0 w 6744970"/>
                          <a:gd name="connsiteY3" fmla="*/ 1257300 h 1257300"/>
                          <a:gd name="connsiteX4" fmla="*/ 0 w 6744970"/>
                          <a:gd name="connsiteY4" fmla="*/ 0 h 1257300"/>
                          <a:gd name="connsiteX0" fmla="*/ 0 w 6744970"/>
                          <a:gd name="connsiteY0" fmla="*/ 0 h 1257300"/>
                          <a:gd name="connsiteX1" fmla="*/ 5988164 w 6744970"/>
                          <a:gd name="connsiteY1" fmla="*/ 0 h 1257300"/>
                          <a:gd name="connsiteX2" fmla="*/ 6744970 w 6744970"/>
                          <a:gd name="connsiteY2" fmla="*/ 1257300 h 1257300"/>
                          <a:gd name="connsiteX3" fmla="*/ 0 w 6744970"/>
                          <a:gd name="connsiteY3" fmla="*/ 1257300 h 1257300"/>
                          <a:gd name="connsiteX4" fmla="*/ 0 w 6744970"/>
                          <a:gd name="connsiteY4" fmla="*/ 0 h 12573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744970" h="1257300">
                            <a:moveTo>
                              <a:pt x="0" y="0"/>
                            </a:moveTo>
                            <a:lnTo>
                              <a:pt x="5988164" y="0"/>
                            </a:lnTo>
                            <a:lnTo>
                              <a:pt x="6744970" y="1257300"/>
                            </a:lnTo>
                            <a:lnTo>
                              <a:pt x="0" y="12573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457D6B" id="Rechteck 6" o:spid="_x0000_s1026" style="position:absolute;margin-left:-64.5pt;margin-top:-9.75pt;width:516.5pt;height:62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4497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" path="m,l5988164,r756806,1257300l,1257300,,xe" fillcolor="#00b0f0" stroked="f" strokeweight="1pt">
              <v:stroke joinstyle="miter"/>
              <v:path arrowok="t" o:connecttype="custom" o:connectlocs="0,0;5823549,0;6559550,798830;0,798830;0,0" o:connectangles="0,0,0,0,0"/>
            </v:shape>
          </w:pict>
        </mc:Fallback>
      </mc:AlternateContent>
    </w:r>
  </w:p>
  <w:p w14:paraId="135DAE2E" w14:textId="77777777" w:rsidR="0095735A" w:rsidRDefault="009573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Aufzhlungszeichen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14274B98"/>
    <w:multiLevelType w:val="multilevel"/>
    <w:tmpl w:val="9ECA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F091F"/>
    <w:multiLevelType w:val="multilevel"/>
    <w:tmpl w:val="20D2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672F2F"/>
    <w:multiLevelType w:val="hybridMultilevel"/>
    <w:tmpl w:val="CA9E8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83146"/>
    <w:multiLevelType w:val="hybridMultilevel"/>
    <w:tmpl w:val="C1C66B06"/>
    <w:lvl w:ilvl="0" w:tplc="24DECA9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16DB1"/>
    <w:multiLevelType w:val="multilevel"/>
    <w:tmpl w:val="F464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D272BA"/>
    <w:multiLevelType w:val="multilevel"/>
    <w:tmpl w:val="3A4E3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900707"/>
    <w:multiLevelType w:val="multilevel"/>
    <w:tmpl w:val="92D0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77590D"/>
    <w:multiLevelType w:val="multilevel"/>
    <w:tmpl w:val="ADCE5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ind w:left="2160" w:hanging="360"/>
      </w:pPr>
      <w:rPr>
        <w:rFonts w:ascii="Gill Sans MT" w:eastAsiaTheme="minorEastAsia" w:hAnsi="Gill Sans MT" w:cstheme="minorBidi" w:hint="default"/>
        <w:b w:val="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3171907">
    <w:abstractNumId w:val="0"/>
  </w:num>
  <w:num w:numId="2" w16cid:durableId="286743219">
    <w:abstractNumId w:val="0"/>
    <w:lvlOverride w:ilvl="0">
      <w:startOverride w:val="1"/>
    </w:lvlOverride>
  </w:num>
  <w:num w:numId="3" w16cid:durableId="817845576">
    <w:abstractNumId w:val="4"/>
  </w:num>
  <w:num w:numId="4" w16cid:durableId="1253272855">
    <w:abstractNumId w:val="3"/>
  </w:num>
  <w:num w:numId="5" w16cid:durableId="2064677074">
    <w:abstractNumId w:val="1"/>
  </w:num>
  <w:num w:numId="6" w16cid:durableId="1440225159">
    <w:abstractNumId w:val="6"/>
  </w:num>
  <w:num w:numId="7" w16cid:durableId="61611225">
    <w:abstractNumId w:val="5"/>
  </w:num>
  <w:num w:numId="8" w16cid:durableId="1869685274">
    <w:abstractNumId w:val="2"/>
  </w:num>
  <w:num w:numId="9" w16cid:durableId="1471553916">
    <w:abstractNumId w:val="8"/>
  </w:num>
  <w:num w:numId="10" w16cid:durableId="5671088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A31"/>
    <w:rsid w:val="00002F91"/>
    <w:rsid w:val="0003451E"/>
    <w:rsid w:val="00050CA0"/>
    <w:rsid w:val="00050D3A"/>
    <w:rsid w:val="00053556"/>
    <w:rsid w:val="00054E56"/>
    <w:rsid w:val="00065ECC"/>
    <w:rsid w:val="000851D7"/>
    <w:rsid w:val="00090C88"/>
    <w:rsid w:val="00096DEA"/>
    <w:rsid w:val="000A290B"/>
    <w:rsid w:val="000A30F2"/>
    <w:rsid w:val="000A6A5F"/>
    <w:rsid w:val="000C1766"/>
    <w:rsid w:val="000D5415"/>
    <w:rsid w:val="00111AF0"/>
    <w:rsid w:val="0011443A"/>
    <w:rsid w:val="001151C9"/>
    <w:rsid w:val="00115388"/>
    <w:rsid w:val="001439EB"/>
    <w:rsid w:val="00156782"/>
    <w:rsid w:val="0015767F"/>
    <w:rsid w:val="0016082D"/>
    <w:rsid w:val="0019281F"/>
    <w:rsid w:val="001D543F"/>
    <w:rsid w:val="00200D3E"/>
    <w:rsid w:val="00211394"/>
    <w:rsid w:val="00213ED3"/>
    <w:rsid w:val="00216B0F"/>
    <w:rsid w:val="00222CEA"/>
    <w:rsid w:val="002539FE"/>
    <w:rsid w:val="0026370C"/>
    <w:rsid w:val="002669DF"/>
    <w:rsid w:val="00280117"/>
    <w:rsid w:val="00293E51"/>
    <w:rsid w:val="002A1F35"/>
    <w:rsid w:val="002A6587"/>
    <w:rsid w:val="002D15AD"/>
    <w:rsid w:val="002D7A55"/>
    <w:rsid w:val="002E0FF1"/>
    <w:rsid w:val="003162F5"/>
    <w:rsid w:val="0032284B"/>
    <w:rsid w:val="003272FE"/>
    <w:rsid w:val="0033018E"/>
    <w:rsid w:val="003317D9"/>
    <w:rsid w:val="00342A4A"/>
    <w:rsid w:val="0035577E"/>
    <w:rsid w:val="00363198"/>
    <w:rsid w:val="0038322A"/>
    <w:rsid w:val="00383ABC"/>
    <w:rsid w:val="0039032B"/>
    <w:rsid w:val="003B377E"/>
    <w:rsid w:val="003C4A48"/>
    <w:rsid w:val="003D4A23"/>
    <w:rsid w:val="003D7C55"/>
    <w:rsid w:val="003E1015"/>
    <w:rsid w:val="0041372F"/>
    <w:rsid w:val="0044493D"/>
    <w:rsid w:val="00451602"/>
    <w:rsid w:val="00454EAD"/>
    <w:rsid w:val="004607D6"/>
    <w:rsid w:val="00493A24"/>
    <w:rsid w:val="004956C5"/>
    <w:rsid w:val="004A0991"/>
    <w:rsid w:val="004A5287"/>
    <w:rsid w:val="004C1D09"/>
    <w:rsid w:val="00502204"/>
    <w:rsid w:val="00530E8D"/>
    <w:rsid w:val="00550B09"/>
    <w:rsid w:val="00566048"/>
    <w:rsid w:val="00571C45"/>
    <w:rsid w:val="0057522A"/>
    <w:rsid w:val="00577A5B"/>
    <w:rsid w:val="00592857"/>
    <w:rsid w:val="005B5D9A"/>
    <w:rsid w:val="005C6D3F"/>
    <w:rsid w:val="005D14EE"/>
    <w:rsid w:val="005D4579"/>
    <w:rsid w:val="005E3FBE"/>
    <w:rsid w:val="005F0AA8"/>
    <w:rsid w:val="005F3322"/>
    <w:rsid w:val="00606643"/>
    <w:rsid w:val="00630257"/>
    <w:rsid w:val="0064365E"/>
    <w:rsid w:val="0064480E"/>
    <w:rsid w:val="006538DD"/>
    <w:rsid w:val="00656DB0"/>
    <w:rsid w:val="00664A1E"/>
    <w:rsid w:val="00667263"/>
    <w:rsid w:val="006B3D4F"/>
    <w:rsid w:val="006D6AFF"/>
    <w:rsid w:val="00720C56"/>
    <w:rsid w:val="007459CA"/>
    <w:rsid w:val="00770191"/>
    <w:rsid w:val="00774EDC"/>
    <w:rsid w:val="007B2B19"/>
    <w:rsid w:val="007B3F59"/>
    <w:rsid w:val="007D4CAC"/>
    <w:rsid w:val="007E59AC"/>
    <w:rsid w:val="007F3677"/>
    <w:rsid w:val="00800E73"/>
    <w:rsid w:val="00822519"/>
    <w:rsid w:val="00830516"/>
    <w:rsid w:val="00840A35"/>
    <w:rsid w:val="00861F59"/>
    <w:rsid w:val="00871315"/>
    <w:rsid w:val="008748FA"/>
    <w:rsid w:val="008A49FE"/>
    <w:rsid w:val="008B041D"/>
    <w:rsid w:val="008B46B5"/>
    <w:rsid w:val="008C6D3A"/>
    <w:rsid w:val="008D60F9"/>
    <w:rsid w:val="008F226C"/>
    <w:rsid w:val="008F6B61"/>
    <w:rsid w:val="00900C2B"/>
    <w:rsid w:val="00907D14"/>
    <w:rsid w:val="009111B9"/>
    <w:rsid w:val="00927782"/>
    <w:rsid w:val="0093285B"/>
    <w:rsid w:val="00946831"/>
    <w:rsid w:val="009511AA"/>
    <w:rsid w:val="0095735A"/>
    <w:rsid w:val="009747FE"/>
    <w:rsid w:val="00974BDF"/>
    <w:rsid w:val="009A2BFE"/>
    <w:rsid w:val="009B1452"/>
    <w:rsid w:val="009B4A31"/>
    <w:rsid w:val="009D04FD"/>
    <w:rsid w:val="009D2335"/>
    <w:rsid w:val="009F0AE6"/>
    <w:rsid w:val="00A0462A"/>
    <w:rsid w:val="00A1171C"/>
    <w:rsid w:val="00A15FD5"/>
    <w:rsid w:val="00A2106B"/>
    <w:rsid w:val="00A25CEF"/>
    <w:rsid w:val="00A361BC"/>
    <w:rsid w:val="00A37157"/>
    <w:rsid w:val="00A54DAF"/>
    <w:rsid w:val="00A56E30"/>
    <w:rsid w:val="00A86D16"/>
    <w:rsid w:val="00AC119D"/>
    <w:rsid w:val="00AC4524"/>
    <w:rsid w:val="00AF48A3"/>
    <w:rsid w:val="00B07A4E"/>
    <w:rsid w:val="00B144CA"/>
    <w:rsid w:val="00B14C92"/>
    <w:rsid w:val="00B216AD"/>
    <w:rsid w:val="00B251B6"/>
    <w:rsid w:val="00B31265"/>
    <w:rsid w:val="00B43E91"/>
    <w:rsid w:val="00B51F50"/>
    <w:rsid w:val="00B64C49"/>
    <w:rsid w:val="00B67DD8"/>
    <w:rsid w:val="00BB36E2"/>
    <w:rsid w:val="00BD7E22"/>
    <w:rsid w:val="00BE7217"/>
    <w:rsid w:val="00BF37C1"/>
    <w:rsid w:val="00BF7B87"/>
    <w:rsid w:val="00C03787"/>
    <w:rsid w:val="00C05C1E"/>
    <w:rsid w:val="00C120DB"/>
    <w:rsid w:val="00C13ACC"/>
    <w:rsid w:val="00C20489"/>
    <w:rsid w:val="00C50368"/>
    <w:rsid w:val="00C657DF"/>
    <w:rsid w:val="00C67C41"/>
    <w:rsid w:val="00C70D26"/>
    <w:rsid w:val="00C76D32"/>
    <w:rsid w:val="00C91B9E"/>
    <w:rsid w:val="00CB42A8"/>
    <w:rsid w:val="00CB7C7B"/>
    <w:rsid w:val="00CC45C7"/>
    <w:rsid w:val="00CE063C"/>
    <w:rsid w:val="00CF64DA"/>
    <w:rsid w:val="00D026DD"/>
    <w:rsid w:val="00D0318B"/>
    <w:rsid w:val="00D11EE2"/>
    <w:rsid w:val="00D144D5"/>
    <w:rsid w:val="00D14698"/>
    <w:rsid w:val="00D24732"/>
    <w:rsid w:val="00D4267E"/>
    <w:rsid w:val="00D47677"/>
    <w:rsid w:val="00D73C60"/>
    <w:rsid w:val="00D97993"/>
    <w:rsid w:val="00DC3924"/>
    <w:rsid w:val="00DD6A6A"/>
    <w:rsid w:val="00DE6EB8"/>
    <w:rsid w:val="00E126E4"/>
    <w:rsid w:val="00E43A5F"/>
    <w:rsid w:val="00E53FAE"/>
    <w:rsid w:val="00E679D0"/>
    <w:rsid w:val="00E805B7"/>
    <w:rsid w:val="00EC42B4"/>
    <w:rsid w:val="00EC4972"/>
    <w:rsid w:val="00ED3531"/>
    <w:rsid w:val="00EF32FF"/>
    <w:rsid w:val="00EF38A4"/>
    <w:rsid w:val="00EF7A23"/>
    <w:rsid w:val="00F00087"/>
    <w:rsid w:val="00F01290"/>
    <w:rsid w:val="00F166A0"/>
    <w:rsid w:val="00F43BCD"/>
    <w:rsid w:val="00F45938"/>
    <w:rsid w:val="00F53CCA"/>
    <w:rsid w:val="00F72587"/>
    <w:rsid w:val="00F82816"/>
    <w:rsid w:val="00F973E6"/>
    <w:rsid w:val="00FB7B30"/>
    <w:rsid w:val="00FC785B"/>
    <w:rsid w:val="00FE09CD"/>
    <w:rsid w:val="00FE7379"/>
    <w:rsid w:val="00FF11B8"/>
    <w:rsid w:val="00FF643C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19C2CA"/>
  <w15:chartTrackingRefBased/>
  <w15:docId w15:val="{711ECD7F-6F91-45E1-A020-85361265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lang w:val="de-DE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0117"/>
    <w:pPr>
      <w:spacing w:after="0" w:line="264" w:lineRule="auto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6AFF"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="Times New Roman (Headings CS)"/>
      <w:b/>
      <w:caps/>
      <w:color w:val="068145" w:themeColor="accent6"/>
      <w:sz w:val="44"/>
      <w:szCs w:val="5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32284B"/>
    <w:pPr>
      <w:keepNext/>
      <w:keepLines/>
      <w:spacing w:before="360" w:after="240" w:line="480" w:lineRule="exact"/>
      <w:outlineLvl w:val="1"/>
    </w:pPr>
    <w:rPr>
      <w:rFonts w:asciiTheme="majorHAnsi" w:eastAsiaTheme="majorEastAsia" w:hAnsiTheme="majorHAnsi" w:cs="Times New Roman (Headings CS)"/>
      <w:b/>
      <w:bCs/>
      <w: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F82816"/>
    <w:pPr>
      <w:keepNext/>
      <w:keepLines/>
      <w:spacing w:before="40" w:after="240"/>
      <w:outlineLvl w:val="3"/>
    </w:pPr>
    <w:rPr>
      <w:rFonts w:eastAsiaTheme="majorEastAsia" w:cstheme="majorBidi"/>
      <w:b/>
      <w:bCs/>
    </w:rPr>
  </w:style>
  <w:style w:type="paragraph" w:styleId="berschrift5">
    <w:name w:val="heading 5"/>
    <w:basedOn w:val="Standard"/>
    <w:next w:val="Standard"/>
    <w:link w:val="berschrift5Zchn"/>
    <w:uiPriority w:val="99"/>
    <w:semiHidden/>
    <w:unhideWhenUsed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semiHidden/>
    <w:qFormat/>
    <w:rsid w:val="00530E8D"/>
    <w:pPr>
      <w:spacing w:after="0" w:line="240" w:lineRule="auto"/>
    </w:pPr>
    <w:rPr>
      <w:rFonts w:ascii="Gill Sans MT" w:hAnsi="Gill Sans MT"/>
    </w:rPr>
  </w:style>
  <w:style w:type="paragraph" w:customStyle="1" w:styleId="Fotoplatzhalter">
    <w:name w:val="Fotoplatzhalter"/>
    <w:basedOn w:val="Standard"/>
    <w:uiPriority w:val="12"/>
    <w:semiHidden/>
    <w:qFormat/>
    <w:rsid w:val="00664A1E"/>
    <w:pPr>
      <w:spacing w:before="100" w:after="100" w:line="240" w:lineRule="auto"/>
      <w:ind w:left="101" w:right="101"/>
      <w:jc w:val="center"/>
    </w:pPr>
    <w:rPr>
      <w:noProof/>
    </w:rPr>
  </w:style>
  <w:style w:type="paragraph" w:styleId="Titel">
    <w:name w:val="Title"/>
    <w:basedOn w:val="Standard"/>
    <w:next w:val="Standard"/>
    <w:link w:val="TitelZchn"/>
    <w:uiPriority w:val="2"/>
    <w:qFormat/>
    <w:rsid w:val="00065ECC"/>
    <w:pPr>
      <w:spacing w:before="120" w:line="600" w:lineRule="exact"/>
      <w:contextualSpacing/>
    </w:pPr>
    <w:rPr>
      <w:rFonts w:asciiTheme="majorHAnsi" w:eastAsiaTheme="majorEastAsia" w:hAnsiTheme="majorHAnsi" w:cs="Times New Roman (Headings CS)"/>
      <w:b/>
      <w:caps/>
      <w:color w:val="068145" w:themeColor="accent6"/>
      <w:kern w:val="28"/>
      <w:sz w:val="64"/>
      <w:szCs w:val="88"/>
    </w:rPr>
  </w:style>
  <w:style w:type="character" w:customStyle="1" w:styleId="TitelZchn">
    <w:name w:val="Titel Zchn"/>
    <w:basedOn w:val="Absatz-Standardschriftart"/>
    <w:link w:val="Titel"/>
    <w:uiPriority w:val="2"/>
    <w:rsid w:val="00065ECC"/>
    <w:rPr>
      <w:rFonts w:asciiTheme="majorHAnsi" w:eastAsiaTheme="majorEastAsia" w:hAnsiTheme="majorHAnsi" w:cs="Times New Roman (Headings CS)"/>
      <w:b/>
      <w:caps/>
      <w:color w:val="068145" w:themeColor="accent6"/>
      <w:kern w:val="28"/>
      <w:sz w:val="64"/>
      <w:szCs w:val="88"/>
    </w:rPr>
  </w:style>
  <w:style w:type="paragraph" w:styleId="Untertitel">
    <w:name w:val="Subtitle"/>
    <w:basedOn w:val="Standard"/>
    <w:next w:val="Standard"/>
    <w:link w:val="UntertitelZchn"/>
    <w:uiPriority w:val="3"/>
    <w:qFormat/>
    <w:rsid w:val="006538DD"/>
    <w:pPr>
      <w:numPr>
        <w:ilvl w:val="1"/>
      </w:numPr>
      <w:spacing w:before="60" w:after="120" w:line="240" w:lineRule="auto"/>
    </w:pPr>
    <w:rPr>
      <w:b/>
      <w:bCs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3"/>
    <w:rsid w:val="006538DD"/>
    <w:rPr>
      <w:rFonts w:ascii="Gill Sans MT" w:hAnsi="Gill Sans MT"/>
      <w:b/>
      <w:bCs/>
      <w:color w:val="000000" w:themeColor="text1"/>
      <w:sz w:val="22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0AE6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2284B"/>
    <w:rPr>
      <w:rFonts w:asciiTheme="majorHAnsi" w:eastAsiaTheme="majorEastAsia" w:hAnsiTheme="majorHAnsi" w:cs="Times New Roman (Headings CS)"/>
      <w:b/>
      <w:bCs/>
      <w:caps/>
      <w:color w:val="000000" w:themeColor="text1"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Organisation">
    <w:name w:val="Organisation"/>
    <w:basedOn w:val="Standard"/>
    <w:next w:val="Standard"/>
    <w:uiPriority w:val="3"/>
    <w:qFormat/>
    <w:rsid w:val="00B43E91"/>
    <w:pPr>
      <w:spacing w:line="240" w:lineRule="auto"/>
      <w:contextualSpacing/>
    </w:pPr>
    <w:rPr>
      <w:rFonts w:asciiTheme="majorHAnsi" w:hAnsiTheme="majorHAnsi"/>
      <w:b/>
      <w:bCs/>
      <w:caps/>
      <w:sz w:val="40"/>
      <w:szCs w:val="40"/>
    </w:rPr>
  </w:style>
  <w:style w:type="paragraph" w:styleId="Aufzhlungszeichen">
    <w:name w:val="List Bullet"/>
    <w:basedOn w:val="Standard"/>
    <w:uiPriority w:val="2"/>
    <w:qFormat/>
    <w:rsid w:val="00606643"/>
    <w:pPr>
      <w:numPr>
        <w:numId w:val="1"/>
      </w:numPr>
      <w:spacing w:before="120" w:line="360" w:lineRule="exact"/>
      <w:ind w:left="28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D6AFF"/>
    <w:rPr>
      <w:rFonts w:asciiTheme="majorHAnsi" w:eastAsiaTheme="majorEastAsia" w:hAnsiTheme="majorHAnsi" w:cs="Times New Roman (Headings CS)"/>
      <w:b/>
      <w:caps/>
      <w:color w:val="068145" w:themeColor="accent6"/>
      <w:sz w:val="44"/>
      <w:szCs w:val="5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F0AE6"/>
    <w:rPr>
      <w:rFonts w:eastAsiaTheme="majorEastAsia" w:cstheme="majorBidi"/>
      <w:b/>
      <w:bCs/>
      <w:color w:val="000000" w:themeColor="text1"/>
    </w:rPr>
  </w:style>
  <w:style w:type="paragraph" w:customStyle="1" w:styleId="Kontaktinfos">
    <w:name w:val="Kontaktinfos"/>
    <w:basedOn w:val="Standard"/>
    <w:uiPriority w:val="4"/>
    <w:qFormat/>
    <w:rsid w:val="00502204"/>
    <w:pPr>
      <w:spacing w:line="360" w:lineRule="exact"/>
      <w:contextualSpacing/>
    </w:pPr>
  </w:style>
  <w:style w:type="paragraph" w:styleId="Inhaltsverzeichnisberschrift">
    <w:name w:val="TOC Heading"/>
    <w:basedOn w:val="berschrift1"/>
    <w:next w:val="Standard"/>
    <w:uiPriority w:val="9"/>
    <w:semiHidden/>
    <w:rsid w:val="00CB42A8"/>
    <w:pPr>
      <w:outlineLvl w:val="9"/>
    </w:pPr>
    <w:rPr>
      <w:color w:val="000000" w:themeColor="text1"/>
    </w:rPr>
  </w:style>
  <w:style w:type="paragraph" w:styleId="Verzeichnis2">
    <w:name w:val="toc 2"/>
    <w:basedOn w:val="Verzeichnis1"/>
    <w:next w:val="Standard"/>
    <w:autoRedefine/>
    <w:uiPriority w:val="39"/>
    <w:unhideWhenUsed/>
    <w:qFormat/>
    <w:rsid w:val="0032284B"/>
    <w:rPr>
      <w:rFonts w:asciiTheme="minorHAnsi" w:hAnsiTheme="minorHAnsi"/>
      <w:b w:val="0"/>
      <w:caps w:val="0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32284B"/>
    <w:pPr>
      <w:tabs>
        <w:tab w:val="right" w:leader="dot" w:pos="6120"/>
      </w:tabs>
      <w:spacing w:after="100" w:line="480" w:lineRule="exact"/>
    </w:pPr>
    <w:rPr>
      <w:rFonts w:asciiTheme="majorHAnsi" w:hAnsiTheme="majorHAnsi" w:cs="Times New Roman (Body CS)"/>
      <w:b/>
      <w:caps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Pr>
      <w:rFonts w:asciiTheme="majorHAnsi" w:eastAsiaTheme="majorEastAsia" w:hAnsiTheme="majorHAnsi" w:cstheme="majorBidi"/>
    </w:rPr>
  </w:style>
  <w:style w:type="character" w:customStyle="1" w:styleId="Inhaltsverzeichnis">
    <w:name w:val="Inhaltsverzeichnis"/>
    <w:basedOn w:val="Absatz-Standardschriftart"/>
    <w:uiPriority w:val="11"/>
    <w:qFormat/>
    <w:rsid w:val="00C91B9E"/>
    <w:rPr>
      <w:rFonts w:ascii="Aharoni" w:hAnsi="Aharoni"/>
      <w:b/>
      <w:bCs/>
      <w:color w:val="068145" w:themeColor="accent6"/>
      <w:sz w:val="36"/>
      <w:szCs w:val="28"/>
    </w:rPr>
  </w:style>
  <w:style w:type="paragraph" w:styleId="Zitat">
    <w:name w:val="Quote"/>
    <w:basedOn w:val="Standard"/>
    <w:next w:val="Standard"/>
    <w:link w:val="ZitatZchn"/>
    <w:uiPriority w:val="2"/>
    <w:rsid w:val="003272FE"/>
    <w:pPr>
      <w:spacing w:before="280" w:after="280" w:line="240" w:lineRule="auto"/>
      <w:ind w:left="288" w:right="288"/>
      <w:jc w:val="center"/>
    </w:pPr>
    <w:rPr>
      <w:rFonts w:asciiTheme="majorHAnsi" w:hAnsiTheme="majorHAnsi"/>
      <w:b/>
      <w:iCs/>
      <w:caps/>
      <w:color w:val="046033" w:themeColor="accent6" w:themeShade="BF"/>
      <w:sz w:val="32"/>
      <w:szCs w:val="34"/>
    </w:rPr>
  </w:style>
  <w:style w:type="character" w:customStyle="1" w:styleId="ZitatZchn">
    <w:name w:val="Zitat Zchn"/>
    <w:basedOn w:val="Absatz-Standardschriftart"/>
    <w:link w:val="Zitat"/>
    <w:uiPriority w:val="2"/>
    <w:rsid w:val="003272FE"/>
    <w:rPr>
      <w:rFonts w:asciiTheme="majorHAnsi" w:hAnsiTheme="majorHAnsi"/>
      <w:b/>
      <w:iCs/>
      <w:caps/>
      <w:color w:val="046033" w:themeColor="accent6" w:themeShade="BF"/>
      <w:sz w:val="32"/>
      <w:szCs w:val="34"/>
    </w:rPr>
  </w:style>
  <w:style w:type="paragraph" w:styleId="Beschriftung">
    <w:name w:val="caption"/>
    <w:basedOn w:val="Standard"/>
    <w:next w:val="Standard"/>
    <w:uiPriority w:val="35"/>
    <w:qFormat/>
    <w:rsid w:val="00FE7379"/>
    <w:pPr>
      <w:spacing w:before="40" w:after="40"/>
    </w:pPr>
    <w:rPr>
      <w:i/>
      <w:iCs/>
      <w:sz w:val="14"/>
      <w:szCs w:val="16"/>
    </w:rPr>
  </w:style>
  <w:style w:type="paragraph" w:styleId="Listenabsatz">
    <w:name w:val="List Paragraph"/>
    <w:basedOn w:val="Standard"/>
    <w:uiPriority w:val="34"/>
    <w:rsid w:val="00C05C1E"/>
    <w:pPr>
      <w:contextualSpacing/>
    </w:pPr>
  </w:style>
  <w:style w:type="paragraph" w:customStyle="1" w:styleId="Seitenzahl1">
    <w:name w:val="Seitenzahl1"/>
    <w:basedOn w:val="Standard"/>
    <w:next w:val="Standard"/>
    <w:qFormat/>
    <w:rsid w:val="00383ABC"/>
    <w:pPr>
      <w:spacing w:line="240" w:lineRule="auto"/>
    </w:pPr>
    <w:rPr>
      <w:rFonts w:asciiTheme="majorHAnsi" w:hAnsiTheme="majorHAnsi"/>
      <w:b/>
      <w:color w:val="068145" w:themeColor="accent6"/>
      <w:sz w:val="3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3285B"/>
    <w:rPr>
      <w:color w:val="605E5C"/>
      <w:shd w:val="clear" w:color="auto" w:fill="E1DFDD"/>
    </w:rPr>
  </w:style>
  <w:style w:type="paragraph" w:customStyle="1" w:styleId="BeschriftungRechtesEinzugsfoto">
    <w:name w:val="Beschriftung – Rechtes Einzugsfoto"/>
    <w:basedOn w:val="Beschriftung"/>
    <w:semiHidden/>
    <w:qFormat/>
    <w:rsid w:val="0041372F"/>
    <w:pPr>
      <w:ind w:left="259"/>
    </w:p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C42B4"/>
    <w:pPr>
      <w:spacing w:line="240" w:lineRule="auto"/>
      <w:ind w:left="200" w:hanging="200"/>
    </w:pPr>
  </w:style>
  <w:style w:type="paragraph" w:customStyle="1" w:styleId="KontaktierenSieuns">
    <w:name w:val="Kontaktieren Sie uns"/>
    <w:basedOn w:val="berschrift2"/>
    <w:semiHidden/>
    <w:rsid w:val="00A0462A"/>
    <w:rPr>
      <w:color w:val="046033" w:themeColor="accent6" w:themeShade="BF"/>
    </w:rPr>
  </w:style>
  <w:style w:type="table" w:customStyle="1" w:styleId="Formatvorlage3">
    <w:name w:val="Formatvorlage3"/>
    <w:basedOn w:val="NormaleTabelle"/>
    <w:uiPriority w:val="99"/>
    <w:rsid w:val="00CB42A8"/>
    <w:pPr>
      <w:spacing w:after="0" w:line="240" w:lineRule="auto"/>
    </w:pPr>
    <w:tblPr/>
    <w:tcPr>
      <w:tcMar>
        <w:left w:w="0" w:type="dxa"/>
        <w:right w:w="0" w:type="dxa"/>
      </w:tcMar>
    </w:tcPr>
  </w:style>
  <w:style w:type="paragraph" w:customStyle="1" w:styleId="KleineSchriftartfrLogo">
    <w:name w:val="Kleine Schriftart für Logo"/>
    <w:basedOn w:val="Standard"/>
    <w:next w:val="Standard"/>
    <w:rsid w:val="00053556"/>
    <w:pPr>
      <w:spacing w:line="240" w:lineRule="auto"/>
    </w:pPr>
    <w:rPr>
      <w:rFonts w:asciiTheme="majorHAnsi" w:hAnsiTheme="majorHAnsi"/>
      <w:b/>
      <w:sz w:val="24"/>
    </w:rPr>
  </w:style>
  <w:style w:type="paragraph" w:customStyle="1" w:styleId="GroeSchriftartfrLogo">
    <w:name w:val="Große Schriftart für Logo"/>
    <w:basedOn w:val="Standard"/>
    <w:next w:val="Standard"/>
    <w:rsid w:val="003272FE"/>
    <w:pPr>
      <w:spacing w:line="240" w:lineRule="auto"/>
    </w:pPr>
    <w:rPr>
      <w:rFonts w:asciiTheme="majorHAnsi" w:hAnsiTheme="majorHAnsi"/>
      <w:b/>
      <w:sz w:val="56"/>
    </w:rPr>
  </w:style>
  <w:style w:type="paragraph" w:styleId="Kopfzeile">
    <w:name w:val="header"/>
    <w:basedOn w:val="Standard"/>
    <w:link w:val="KopfzeileZchn"/>
    <w:uiPriority w:val="99"/>
    <w:unhideWhenUsed/>
    <w:rsid w:val="00B64C49"/>
    <w:pPr>
      <w:tabs>
        <w:tab w:val="center" w:pos="4680"/>
        <w:tab w:val="right" w:pos="9360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C49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unhideWhenUsed/>
    <w:rsid w:val="00B64C49"/>
    <w:pPr>
      <w:tabs>
        <w:tab w:val="center" w:pos="4680"/>
        <w:tab w:val="right" w:pos="9360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4C49"/>
    <w:rPr>
      <w:color w:val="000000" w:themeColor="text1"/>
    </w:rPr>
  </w:style>
  <w:style w:type="character" w:styleId="Hyperlink">
    <w:name w:val="Hyperlink"/>
    <w:basedOn w:val="Absatz-Standardschriftart"/>
    <w:uiPriority w:val="99"/>
    <w:unhideWhenUsed/>
    <w:rsid w:val="0005355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3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1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7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1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7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2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\AppData\Roaming\Microsoft\Templates\Brosch&#252;re.dotx" TargetMode="External"/></Relationships>
</file>

<file path=word/theme/theme1.xml><?xml version="1.0" encoding="utf-8"?>
<a:theme xmlns:a="http://schemas.openxmlformats.org/drawingml/2006/main" name="Office Theme">
  <a:themeElements>
    <a:clrScheme name="Catering Color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14D02"/>
      </a:accent1>
      <a:accent2>
        <a:srgbClr val="FDFBF2"/>
      </a:accent2>
      <a:accent3>
        <a:srgbClr val="F49201"/>
      </a:accent3>
      <a:accent4>
        <a:srgbClr val="F4ADE4"/>
      </a:accent4>
      <a:accent5>
        <a:srgbClr val="3841A4"/>
      </a:accent5>
      <a:accent6>
        <a:srgbClr val="068145"/>
      </a:accent6>
      <a:hlink>
        <a:srgbClr val="0563C1"/>
      </a:hlink>
      <a:folHlink>
        <a:srgbClr val="954F72"/>
      </a:folHlink>
    </a:clrScheme>
    <a:fontScheme name="Custom 114">
      <a:majorFont>
        <a:latin typeface="Aharoni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1A1734-59DB-4D92-B4E1-AE33697B5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7E5BBB-9A10-4B52-8E24-5DDF4393AE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AF94EC-F6F2-4AD7-A053-2602E73446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5.xml><?xml version="1.0" encoding="utf-8"?>
<ds:datastoreItem xmlns:ds="http://schemas.openxmlformats.org/officeDocument/2006/customXml" ds:itemID="{21307947-B60F-479C-B482-BF6E999AAFA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Broschüre.dotx</Template>
  <TotalTime>0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Porcher</dc:creator>
  <cp:keywords/>
  <dc:description/>
  <cp:lastModifiedBy>Mario Porcher</cp:lastModifiedBy>
  <cp:revision>3</cp:revision>
  <cp:lastPrinted>2025-01-09T15:54:00Z</cp:lastPrinted>
  <dcterms:created xsi:type="dcterms:W3CDTF">2025-02-06T13:52:00Z</dcterms:created>
  <dcterms:modified xsi:type="dcterms:W3CDTF">2025-02-06T13:53:00Z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